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F922E2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ПРИЈАВА</w:t>
            </w:r>
          </w:p>
          <w:p w14:paraId="2600FBD0" w14:textId="7B19BD4D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за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вработување на работник на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определено </w:t>
            </w:r>
            <w:r w:rsidR="00750B2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време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во 2026 година</w:t>
            </w:r>
            <w:r w:rsidR="00750B2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 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(</w:t>
            </w:r>
            <w:r w:rsidR="006D48B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до 31.12.202</w:t>
            </w:r>
            <w:r w:rsidR="00251868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6</w:t>
            </w:r>
            <w:r w:rsidR="006D48B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 година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)</w:t>
            </w:r>
            <w:r w:rsidR="006D48BB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преку </w:t>
            </w:r>
          </w:p>
          <w:p w14:paraId="0EC92139" w14:textId="22FC5C74" w:rsidR="00E34A66" w:rsidRPr="008D7093" w:rsidRDefault="00750B2B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Јавен оглас 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бр. </w:t>
            </w:r>
            <w:r w:rsidR="00E157D3">
              <w:rPr>
                <w:rFonts w:ascii="StobiSerif Regular" w:hAnsi="StobiSerif Regular" w:cs="Arial"/>
                <w:b/>
                <w:sz w:val="22"/>
                <w:szCs w:val="22"/>
                <w:lang w:val="sq-AL" w:eastAsia="en-US"/>
              </w:rPr>
              <w:t>0</w:t>
            </w:r>
            <w:r w:rsidR="008D7093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1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  <w:t>/202</w:t>
            </w:r>
            <w:r w:rsidR="008D7093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6</w:t>
            </w:r>
          </w:p>
          <w:p w14:paraId="2A3996EF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</w:pPr>
          </w:p>
          <w:p w14:paraId="12CC6BD9" w14:textId="7D140AB6" w:rsidR="00915432" w:rsidRPr="003E4A91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3E4A91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6D48BB" w:rsidRDefault="00915432" w:rsidP="006D48BB">
            <w:pPr>
              <w:suppressAutoHyphens w:val="0"/>
              <w:ind w:left="360"/>
              <w:rPr>
                <w:rFonts w:ascii="StobiSerif Regular" w:hAnsi="StobiSerif Regular" w:cs="Arial"/>
              </w:rPr>
            </w:pPr>
          </w:p>
          <w:p w14:paraId="4EED24E9" w14:textId="5A431C52" w:rsidR="00915432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Број на </w:t>
            </w:r>
            <w:r w:rsidR="00877CFE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јавен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оглас 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</w:rPr>
              <w:t>Назив на работно место за кое се пријавува------------------------------------------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/>
              </w:rPr>
              <w:t>--------------------------------------------------</w:t>
            </w:r>
          </w:p>
          <w:p w14:paraId="6E362953" w14:textId="7C637D6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5A1627F4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4A761648" w14:textId="009E8B82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59C24E43" w14:textId="31A23637" w:rsidR="00996F32" w:rsidRPr="003E4A91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1902E019" w14:textId="22BF4D59" w:rsidR="00E34A66" w:rsidRPr="00FB12E3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  <w:t>:</w:t>
            </w:r>
          </w:p>
          <w:p w14:paraId="5FF905D4" w14:textId="77777777" w:rsidR="006D48BB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</w:t>
            </w:r>
          </w:p>
          <w:p w14:paraId="1E5BCEAA" w14:textId="6914D9EB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  <w:r w:rsidR="00E157D3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43141059" w14:textId="70BC5C0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 Вид на образование 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0A4502B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27058D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Изјавувам под морална, материјална и кривична одговорност дека податоците наведени во пријавата за 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вработување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 се веродостојни, а доставените докази верни на оригиналот.</w:t>
            </w:r>
          </w:p>
          <w:p w14:paraId="1097558C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371BC7E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30208F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E4A91" w:rsidRDefault="00E34A66" w:rsidP="0037638F">
            <w:pPr>
              <w:suppressAutoHyphens w:val="0"/>
              <w:jc w:val="center"/>
              <w:rPr>
                <w:rFonts w:ascii="StobiSerif Regular" w:eastAsia="Calibri" w:hAnsi="StobiSerif Regular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7874D115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3485FA1B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2D8B1C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E29F711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4AF808BD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2B6BD499" w14:textId="62649CFF" w:rsidR="00083116" w:rsidRPr="00FB12E3" w:rsidRDefault="00F23DD4" w:rsidP="0079725E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  <w:r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                                                                              </w:t>
            </w:r>
            <w:r w:rsidR="00FF7B14"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</w:t>
            </w: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IN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3E4A91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Pr="003E4A91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7F4B6206" w14:textId="45C22BA8" w:rsidR="00E34A66" w:rsidRPr="003E4A91" w:rsidRDefault="002B4C5C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FLETËPARAQITJE</w:t>
            </w:r>
          </w:p>
          <w:p w14:paraId="3E774805" w14:textId="624E7A01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për 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punësimin e pun</w:t>
            </w:r>
            <w:r w:rsidR="007873DA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o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njësit </w:t>
            </w:r>
            <w:r w:rsidR="007B3C35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për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periudhë</w:t>
            </w:r>
            <w:r w:rsidR="002B4C5C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të caktuar kohor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në vitin 2026 (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deri m</w:t>
            </w:r>
            <w:r w:rsidR="00251868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eastAsia="en-US"/>
              </w:rPr>
              <w:t>е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datë 31.12.202</w:t>
            </w:r>
            <w:r w:rsidR="00251868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eastAsia="en-US"/>
              </w:rPr>
              <w:t>6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)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përmes</w:t>
            </w:r>
          </w:p>
          <w:p w14:paraId="6E002013" w14:textId="44B614E7" w:rsidR="00E34A66" w:rsidRPr="008D7093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hpallj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es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publike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nr.</w:t>
            </w:r>
            <w:r w:rsidR="00E157D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0</w:t>
            </w:r>
            <w:r w:rsidR="008D7093">
              <w:rPr>
                <w:rFonts w:ascii="StobiSerif Regular" w:hAnsi="StobiSerif Regular" w:cs="Courier New"/>
                <w:b/>
                <w:bCs/>
                <w:sz w:val="22"/>
                <w:szCs w:val="22"/>
                <w:lang w:eastAsia="en-US"/>
              </w:rPr>
              <w:t>1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/202</w:t>
            </w:r>
            <w:r w:rsidR="008D7093">
              <w:rPr>
                <w:rFonts w:ascii="StobiSerif Regular" w:hAnsi="StobiSerif Regular" w:cs="Courier New"/>
                <w:b/>
                <w:bCs/>
                <w:sz w:val="22"/>
                <w:szCs w:val="22"/>
                <w:lang w:eastAsia="en-US"/>
              </w:rPr>
              <w:t>6</w:t>
            </w:r>
          </w:p>
          <w:p w14:paraId="7CA532E2" w14:textId="77777777" w:rsidR="0071745C" w:rsidRPr="003E4A91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B55EB6D" w14:textId="408DC3E5" w:rsidR="00915432" w:rsidRPr="003E4A91" w:rsidRDefault="00FB12E3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lang w:val="sq-AL"/>
              </w:rPr>
            </w:pPr>
            <w:r>
              <w:rPr>
                <w:rFonts w:ascii="StobiSerif Regular" w:hAnsi="StobiSerif Regular" w:cs="Courier New"/>
                <w:lang w:val="sq-AL"/>
              </w:rPr>
              <w:t>Të dhëna për</w:t>
            </w:r>
            <w:r w:rsidR="00595268" w:rsidRPr="003E4A91">
              <w:rPr>
                <w:rFonts w:ascii="StobiSerif Regular" w:hAnsi="StobiSerif Regular" w:cs="Courier New"/>
                <w:lang w:val="sq-AL"/>
              </w:rPr>
              <w:t xml:space="preserve"> shpalljen:</w:t>
            </w:r>
          </w:p>
          <w:p w14:paraId="4DCFA17F" w14:textId="77777777" w:rsidR="00FB12E3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8ED55EF" w14:textId="3203EF0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Numri i shpalljes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publike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------------------------------------------------------------------------</w:t>
            </w:r>
          </w:p>
          <w:p w14:paraId="55D894F7" w14:textId="23AE7BC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1F079D20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---------------------------------------------------</w:t>
            </w:r>
          </w:p>
          <w:p w14:paraId="56257D1B" w14:textId="20866D3D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Mbiemri -----------------------------------------------------------------------------------------------</w:t>
            </w:r>
          </w:p>
          <w:p w14:paraId="78A5B953" w14:textId="733F79B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1C781153" w:rsidR="00915432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Numri për kontakt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</w:t>
            </w:r>
          </w:p>
          <w:p w14:paraId="25BF295A" w14:textId="66655FB9" w:rsidR="00FB12E3" w:rsidRPr="00FB12E3" w:rsidRDefault="002B4C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3.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 xml:space="preserve">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Të dhëna për plotësimin e kushteve të veçanta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:</w:t>
            </w:r>
          </w:p>
          <w:p w14:paraId="5BA8E219" w14:textId="06B65E9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hkalla e arsimit ose kreditet e fituara -</w:t>
            </w:r>
          </w:p>
          <w:p w14:paraId="371D43CD" w14:textId="0A27E17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8BEEDCE" w14:textId="10D0610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lastRenderedPageBreak/>
              <w:t>- Lloji i arsimit 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501FAB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</w:p>
          <w:p w14:paraId="112A9E47" w14:textId="76BD64B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Të dhënat 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për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përvojë  pun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34A2F2E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A809B3F" w14:textId="42817CA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punësim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janë të besueshme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ndërsa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provat e paraqitura janë të vërteta me origjinalin.</w:t>
            </w:r>
          </w:p>
          <w:p w14:paraId="62D0A663" w14:textId="3D657701" w:rsidR="00595268" w:rsidRPr="003E4A91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Kandidati që ka futur të dhëna të rreme në </w:t>
            </w:r>
            <w:r w:rsidR="00D33AE6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fletëparaqitje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,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DED73E7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44861496" w14:textId="77777777" w:rsidR="003E4A91" w:rsidRPr="003E4A91" w:rsidRDefault="003E4A91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2C06A5EC" w14:textId="33D015B4" w:rsidR="00595268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43669A2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67F26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6EA1F4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EBF37C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8CB4AE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A0514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FE5B12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63A86B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E4E5E76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F8AC21C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945A5E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4FFB7BB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DC7118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8F811ED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FD49F9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AFC472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B42FD23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3F5EA40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C287E7B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888F771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989A42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2C7B2EC" w14:textId="09BBBA68" w:rsidR="004F7F1A" w:rsidRPr="003E4A91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22"/>
                <w:szCs w:val="22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025C08D2" w:rsidR="007E27DC" w:rsidRPr="006C6AF3" w:rsidRDefault="007E27DC" w:rsidP="007971ED">
      <w:pPr>
        <w:rPr>
          <w:sz w:val="20"/>
          <w:szCs w:val="20"/>
          <w:lang w:val="en-US"/>
        </w:rPr>
      </w:pP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A7588" w14:textId="77777777" w:rsidR="00533630" w:rsidRDefault="00533630" w:rsidP="00DC5C24">
      <w:r>
        <w:separator/>
      </w:r>
    </w:p>
  </w:endnote>
  <w:endnote w:type="continuationSeparator" w:id="0">
    <w:p w14:paraId="5D26D812" w14:textId="77777777" w:rsidR="00533630" w:rsidRDefault="00533630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alibri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Cambr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</w:t>
                    </w:r>
                    <w:r w:rsidRPr="001F15E2">
                      <w:rPr>
                        <w:rFonts w:ascii="StobiSerif Regular" w:hAnsi="StobiSerif Regular"/>
                      </w:rPr>
                      <w:t xml:space="preserve">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0F235" w14:textId="77777777" w:rsidR="00533630" w:rsidRDefault="00533630" w:rsidP="00DC5C24">
      <w:r>
        <w:separator/>
      </w:r>
    </w:p>
  </w:footnote>
  <w:footnote w:type="continuationSeparator" w:id="0">
    <w:p w14:paraId="4AB81CBC" w14:textId="77777777" w:rsidR="00533630" w:rsidRDefault="00533630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0C68" w14:textId="5A1A169D" w:rsidR="00FE7404" w:rsidRPr="000F2E5D" w:rsidRDefault="006A126F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2B4C5C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S S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VERI</w:t>
                          </w:r>
                          <w:r w:rsidR="00322D30" w:rsidRPr="002B4C5C">
                            <w:rPr>
                              <w:sz w:val="20"/>
                              <w:szCs w:val="20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2B4C5C">
                      <w:rPr>
                        <w:sz w:val="20"/>
                        <w:szCs w:val="20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>S S</w:t>
                    </w:r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2B4C5C">
                      <w:rPr>
                        <w:sz w:val="20"/>
                        <w:szCs w:val="20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="004A1BDF" w:rsidRPr="002B4C5C">
                      <w:rPr>
                        <w:sz w:val="20"/>
                        <w:szCs w:val="20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Pr="002B4C5C">
                      <w:rPr>
                        <w:sz w:val="20"/>
                        <w:szCs w:val="20"/>
                      </w:rPr>
                      <w:t>VERI</w:t>
                    </w:r>
                    <w:r w:rsidR="00322D30" w:rsidRPr="002B4C5C">
                      <w:rPr>
                        <w:sz w:val="20"/>
                        <w:szCs w:val="20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126F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9D362" w14:textId="7181E5D1" w:rsidR="00FE7404" w:rsidRPr="000F2E5D" w:rsidRDefault="006A126F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029870">
    <w:abstractNumId w:val="9"/>
  </w:num>
  <w:num w:numId="2" w16cid:durableId="1525361803">
    <w:abstractNumId w:val="7"/>
  </w:num>
  <w:num w:numId="3" w16cid:durableId="1648582331">
    <w:abstractNumId w:val="6"/>
  </w:num>
  <w:num w:numId="4" w16cid:durableId="205595">
    <w:abstractNumId w:val="5"/>
  </w:num>
  <w:num w:numId="5" w16cid:durableId="679426475">
    <w:abstractNumId w:val="4"/>
  </w:num>
  <w:num w:numId="6" w16cid:durableId="1053389904">
    <w:abstractNumId w:val="8"/>
  </w:num>
  <w:num w:numId="7" w16cid:durableId="1995641369">
    <w:abstractNumId w:val="3"/>
  </w:num>
  <w:num w:numId="8" w16cid:durableId="213547418">
    <w:abstractNumId w:val="2"/>
  </w:num>
  <w:num w:numId="9" w16cid:durableId="1018385047">
    <w:abstractNumId w:val="1"/>
  </w:num>
  <w:num w:numId="10" w16cid:durableId="1663192367">
    <w:abstractNumId w:val="0"/>
  </w:num>
  <w:num w:numId="11" w16cid:durableId="717049721">
    <w:abstractNumId w:val="19"/>
  </w:num>
  <w:num w:numId="12" w16cid:durableId="806430154">
    <w:abstractNumId w:val="11"/>
  </w:num>
  <w:num w:numId="13" w16cid:durableId="1980911753">
    <w:abstractNumId w:val="20"/>
  </w:num>
  <w:num w:numId="14" w16cid:durableId="156044204">
    <w:abstractNumId w:val="22"/>
  </w:num>
  <w:num w:numId="15" w16cid:durableId="454711766">
    <w:abstractNumId w:val="17"/>
  </w:num>
  <w:num w:numId="16" w16cid:durableId="14977627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5189479">
    <w:abstractNumId w:val="16"/>
  </w:num>
  <w:num w:numId="18" w16cid:durableId="1262758383">
    <w:abstractNumId w:val="13"/>
  </w:num>
  <w:num w:numId="19" w16cid:durableId="257639063">
    <w:abstractNumId w:val="15"/>
  </w:num>
  <w:num w:numId="20" w16cid:durableId="1265191053">
    <w:abstractNumId w:val="10"/>
  </w:num>
  <w:num w:numId="21" w16cid:durableId="352999763">
    <w:abstractNumId w:val="12"/>
  </w:num>
  <w:num w:numId="22" w16cid:durableId="1455054009">
    <w:abstractNumId w:val="14"/>
  </w:num>
  <w:num w:numId="23" w16cid:durableId="1767724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35A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E7CD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3723D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13ED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170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868"/>
    <w:rsid w:val="00251D83"/>
    <w:rsid w:val="00252864"/>
    <w:rsid w:val="002609C0"/>
    <w:rsid w:val="002651CC"/>
    <w:rsid w:val="00266047"/>
    <w:rsid w:val="002664E0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298B"/>
    <w:rsid w:val="002B388E"/>
    <w:rsid w:val="002B45A3"/>
    <w:rsid w:val="002B4C5C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3A83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208F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63A3F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19E8"/>
    <w:rsid w:val="003C2C83"/>
    <w:rsid w:val="003C3671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4A91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6CD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40EF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42F9"/>
    <w:rsid w:val="004B4DFB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33630"/>
    <w:rsid w:val="0054141A"/>
    <w:rsid w:val="005440D1"/>
    <w:rsid w:val="00546935"/>
    <w:rsid w:val="00547F59"/>
    <w:rsid w:val="00550992"/>
    <w:rsid w:val="0055550B"/>
    <w:rsid w:val="00556D71"/>
    <w:rsid w:val="00566FD3"/>
    <w:rsid w:val="00571799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5F3D40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26F"/>
    <w:rsid w:val="006A1AD2"/>
    <w:rsid w:val="006A248D"/>
    <w:rsid w:val="006A690A"/>
    <w:rsid w:val="006B1580"/>
    <w:rsid w:val="006B1E2E"/>
    <w:rsid w:val="006B2357"/>
    <w:rsid w:val="006B4AB3"/>
    <w:rsid w:val="006B4BEB"/>
    <w:rsid w:val="006B5EC1"/>
    <w:rsid w:val="006C35E9"/>
    <w:rsid w:val="006C42D1"/>
    <w:rsid w:val="006C4ACE"/>
    <w:rsid w:val="006C4EB2"/>
    <w:rsid w:val="006C6AF3"/>
    <w:rsid w:val="006D030C"/>
    <w:rsid w:val="006D3724"/>
    <w:rsid w:val="006D48BB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0B2B"/>
    <w:rsid w:val="0075212D"/>
    <w:rsid w:val="007523BB"/>
    <w:rsid w:val="00752626"/>
    <w:rsid w:val="00753567"/>
    <w:rsid w:val="00755920"/>
    <w:rsid w:val="00764126"/>
    <w:rsid w:val="007642FA"/>
    <w:rsid w:val="00766915"/>
    <w:rsid w:val="00774C76"/>
    <w:rsid w:val="00775229"/>
    <w:rsid w:val="007809AD"/>
    <w:rsid w:val="00782611"/>
    <w:rsid w:val="007838AD"/>
    <w:rsid w:val="00784DC5"/>
    <w:rsid w:val="00784ED2"/>
    <w:rsid w:val="007873DA"/>
    <w:rsid w:val="00793DF8"/>
    <w:rsid w:val="007969BE"/>
    <w:rsid w:val="007971ED"/>
    <w:rsid w:val="0079725E"/>
    <w:rsid w:val="00797A82"/>
    <w:rsid w:val="00797B18"/>
    <w:rsid w:val="007A7102"/>
    <w:rsid w:val="007B0E6E"/>
    <w:rsid w:val="007B29EB"/>
    <w:rsid w:val="007B3C35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C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2E5F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6B10"/>
    <w:rsid w:val="00827602"/>
    <w:rsid w:val="00827E9F"/>
    <w:rsid w:val="0083038F"/>
    <w:rsid w:val="008320C2"/>
    <w:rsid w:val="00832209"/>
    <w:rsid w:val="00832C65"/>
    <w:rsid w:val="00840A87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3744"/>
    <w:rsid w:val="00854245"/>
    <w:rsid w:val="008620A1"/>
    <w:rsid w:val="008624C7"/>
    <w:rsid w:val="00867CE5"/>
    <w:rsid w:val="00870EB6"/>
    <w:rsid w:val="008750C9"/>
    <w:rsid w:val="00875597"/>
    <w:rsid w:val="00876F0E"/>
    <w:rsid w:val="0087715B"/>
    <w:rsid w:val="00877CFE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26AB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50D1"/>
    <w:rsid w:val="008C547F"/>
    <w:rsid w:val="008C67AB"/>
    <w:rsid w:val="008D1A54"/>
    <w:rsid w:val="008D3D09"/>
    <w:rsid w:val="008D4B79"/>
    <w:rsid w:val="008D4C64"/>
    <w:rsid w:val="008D5991"/>
    <w:rsid w:val="008D63FE"/>
    <w:rsid w:val="008D7093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3F8C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97E5F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13A9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0436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0E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305C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3BEA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0397"/>
    <w:rsid w:val="00D130E6"/>
    <w:rsid w:val="00D134C5"/>
    <w:rsid w:val="00D15AAE"/>
    <w:rsid w:val="00D16558"/>
    <w:rsid w:val="00D16573"/>
    <w:rsid w:val="00D16947"/>
    <w:rsid w:val="00D16D30"/>
    <w:rsid w:val="00D1739B"/>
    <w:rsid w:val="00D17568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3AE6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24B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D3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5B53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2E3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7146-C377-43D1-A95A-73310A99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3</Pages>
  <Words>334</Words>
  <Characters>4594</Characters>
  <Application>Microsoft Office Word</Application>
  <DocSecurity>4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Emilija Trajkovska</cp:lastModifiedBy>
  <cp:revision>2</cp:revision>
  <cp:lastPrinted>2025-07-30T11:30:00Z</cp:lastPrinted>
  <dcterms:created xsi:type="dcterms:W3CDTF">2026-01-12T08:09:00Z</dcterms:created>
  <dcterms:modified xsi:type="dcterms:W3CDTF">2026-01-12T08:09:00Z</dcterms:modified>
</cp:coreProperties>
</file>