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9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420"/>
      </w:tblGrid>
      <w:tr w:rsidR="00083116" w:rsidRPr="006C6AF3" w14:paraId="2227E133" w14:textId="77777777" w:rsidTr="008A0E7C">
        <w:trPr>
          <w:trHeight w:val="7725"/>
        </w:trPr>
        <w:tc>
          <w:tcPr>
            <w:tcW w:w="4678" w:type="dxa"/>
            <w:shd w:val="clear" w:color="auto" w:fill="FFFFFF" w:themeFill="background1"/>
          </w:tcPr>
          <w:p w14:paraId="5905D822" w14:textId="77777777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</w:pPr>
            <w:r w:rsidRPr="003E4A91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АГЕНЦИЈА ЗА СТРАНСКИ ИНВЕСТИЦИИ</w:t>
            </w:r>
            <w:r w:rsidRPr="003E4A91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val="en-US" w:eastAsia="en-US"/>
              </w:rPr>
              <w:t xml:space="preserve"> </w:t>
            </w:r>
            <w:r w:rsidRPr="003E4A91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И ПРОМОЦИЈА НА ИЗВОЗОТ</w:t>
            </w:r>
          </w:p>
          <w:p w14:paraId="50416638" w14:textId="77777777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u w:val="single"/>
                <w:lang w:eastAsia="en-US"/>
              </w:rPr>
            </w:pPr>
            <w:r w:rsidRPr="003E4A91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НА РЕПУБЛИКА СЕВЕРНА МАКЕДОНИЈА</w:t>
            </w:r>
          </w:p>
          <w:p w14:paraId="77FB5253" w14:textId="77777777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7F922E23" w14:textId="77777777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>ПРИЈАВА</w:t>
            </w:r>
          </w:p>
          <w:p w14:paraId="2600FBD0" w14:textId="7175A825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 xml:space="preserve">за </w:t>
            </w:r>
            <w:r w:rsidR="00750B2B"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 xml:space="preserve">вработување на работник на </w:t>
            </w:r>
            <w:r w:rsidR="00750B2B" w:rsidRPr="003E4A91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 xml:space="preserve">определено </w:t>
            </w:r>
            <w:r w:rsidR="00750B2B" w:rsidRPr="006D48BB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 xml:space="preserve">време </w:t>
            </w:r>
            <w:r w:rsidR="006D48BB" w:rsidRPr="006D48BB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до 31.12.2025 година</w:t>
            </w:r>
            <w:r w:rsidR="006D48BB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 xml:space="preserve"> </w:t>
            </w:r>
            <w:r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 xml:space="preserve">преку </w:t>
            </w:r>
          </w:p>
          <w:p w14:paraId="0EC92139" w14:textId="25ECB76B" w:rsidR="00E34A66" w:rsidRPr="003E4A91" w:rsidRDefault="00750B2B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 xml:space="preserve">Јавен оглас </w:t>
            </w:r>
            <w:r w:rsidR="00E34A66"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 xml:space="preserve">бр. </w:t>
            </w:r>
            <w:r w:rsidR="00E157D3">
              <w:rPr>
                <w:rFonts w:ascii="StobiSerif Regular" w:hAnsi="StobiSerif Regular" w:cs="Arial"/>
                <w:b/>
                <w:sz w:val="22"/>
                <w:szCs w:val="22"/>
                <w:lang w:val="sq-AL" w:eastAsia="en-US"/>
              </w:rPr>
              <w:t>0</w:t>
            </w:r>
            <w:r w:rsidR="002664E0">
              <w:rPr>
                <w:rFonts w:ascii="StobiSerif Regular" w:hAnsi="StobiSerif Regular" w:cs="Arial"/>
                <w:b/>
                <w:sz w:val="22"/>
                <w:szCs w:val="22"/>
                <w:lang w:val="sq-AL" w:eastAsia="en-US"/>
              </w:rPr>
              <w:t>3</w:t>
            </w:r>
            <w:r w:rsidR="00E34A66" w:rsidRPr="003E4A91">
              <w:rPr>
                <w:rFonts w:ascii="StobiSerif Regular" w:hAnsi="StobiSerif Regular" w:cs="Arial"/>
                <w:b/>
                <w:sz w:val="22"/>
                <w:szCs w:val="22"/>
                <w:lang w:val="en-US" w:eastAsia="en-US"/>
              </w:rPr>
              <w:t>/202</w:t>
            </w:r>
            <w:r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>5</w:t>
            </w:r>
          </w:p>
          <w:p w14:paraId="2A3996EF" w14:textId="77777777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lang w:val="en-US" w:eastAsia="en-US"/>
              </w:rPr>
            </w:pPr>
          </w:p>
          <w:p w14:paraId="12CC6BD9" w14:textId="7D140AB6" w:rsidR="00915432" w:rsidRPr="003E4A91" w:rsidRDefault="00E34A66" w:rsidP="00915432">
            <w:pPr>
              <w:pStyle w:val="ListParagraph"/>
              <w:numPr>
                <w:ilvl w:val="0"/>
                <w:numId w:val="22"/>
              </w:numPr>
              <w:suppressAutoHyphens w:val="0"/>
              <w:rPr>
                <w:rFonts w:ascii="StobiSerif Regular" w:hAnsi="StobiSerif Regular" w:cs="Arial"/>
              </w:rPr>
            </w:pPr>
            <w:r w:rsidRPr="003E4A91">
              <w:rPr>
                <w:rFonts w:ascii="StobiSerif Regular" w:hAnsi="StobiSerif Regular" w:cs="Arial"/>
              </w:rPr>
              <w:t>Податоци за огласот:</w:t>
            </w:r>
          </w:p>
          <w:p w14:paraId="02A26136" w14:textId="77777777" w:rsidR="00915432" w:rsidRPr="006D48BB" w:rsidRDefault="00915432" w:rsidP="006D48BB">
            <w:pPr>
              <w:suppressAutoHyphens w:val="0"/>
              <w:ind w:left="360"/>
              <w:rPr>
                <w:rFonts w:ascii="StobiSerif Regular" w:hAnsi="StobiSerif Regular" w:cs="Arial"/>
              </w:rPr>
            </w:pPr>
          </w:p>
          <w:p w14:paraId="4EED24E9" w14:textId="5A431C52" w:rsidR="00915432" w:rsidRPr="003E4A91" w:rsidRDefault="00915432" w:rsidP="00915432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 xml:space="preserve">Број на </w:t>
            </w:r>
            <w:r w:rsidR="00877CFE"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 xml:space="preserve">јавен </w:t>
            </w:r>
            <w:r w:rsidR="00E34A66"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оглас ------------------------------------------------------------------------</w:t>
            </w: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</w:t>
            </w:r>
          </w:p>
          <w:p w14:paraId="09A085B5" w14:textId="11BF3A99" w:rsidR="00E34A66" w:rsidRPr="003E4A91" w:rsidRDefault="00915432" w:rsidP="00915432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3E4A91">
              <w:rPr>
                <w:rFonts w:ascii="StobiSerif Regular" w:hAnsi="StobiSerif Regular" w:cs="Arial"/>
                <w:sz w:val="22"/>
                <w:szCs w:val="22"/>
              </w:rPr>
              <w:t>Назив на работно место за кое се пријавува------------------------------------------</w:t>
            </w:r>
            <w:r w:rsidRPr="003E4A91">
              <w:rPr>
                <w:rFonts w:ascii="StobiSerif Regular" w:hAnsi="StobiSerif Regular" w:cs="Arial"/>
                <w:sz w:val="22"/>
                <w:szCs w:val="22"/>
                <w:lang w:val="sq-AL"/>
              </w:rPr>
              <w:t>--------------------------------------------------</w:t>
            </w:r>
          </w:p>
          <w:p w14:paraId="6E362953" w14:textId="7C637D6C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---------------------------------------------------------------------------------------------------------------------</w:t>
            </w:r>
            <w:r w:rsidR="00915432"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2EDC3450" w14:textId="77777777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2. Лични податоци за кандидатот:</w:t>
            </w:r>
          </w:p>
          <w:p w14:paraId="50CFAEEA" w14:textId="5A1627F4" w:rsidR="00E34A66" w:rsidRPr="003E4A91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Име ------------------------------------------------------------------------------------------------</w:t>
            </w: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</w:t>
            </w:r>
          </w:p>
          <w:p w14:paraId="4A761648" w14:textId="009E8B82" w:rsidR="00E34A66" w:rsidRPr="003E4A91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Презиме ------------------------------------------------------------------------------------------</w:t>
            </w: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</w:t>
            </w:r>
          </w:p>
          <w:p w14:paraId="59C24E43" w14:textId="31A23637" w:rsidR="00996F32" w:rsidRPr="003E4A91" w:rsidRDefault="00915432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Контакт телефон -----------------------------------------------------------------------------</w:t>
            </w: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--------------------------------------------------------------------</w:t>
            </w:r>
          </w:p>
          <w:p w14:paraId="1902E019" w14:textId="22BF4D59" w:rsidR="00E34A66" w:rsidRPr="00FB12E3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en-US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3. Податоци за исполнување на посебните услови</w:t>
            </w:r>
            <w:r w:rsidR="00FB12E3">
              <w:rPr>
                <w:rFonts w:ascii="StobiSerif Regular" w:hAnsi="StobiSerif Regular" w:cs="Arial"/>
                <w:sz w:val="22"/>
                <w:szCs w:val="22"/>
                <w:lang w:val="en-US" w:eastAsia="en-US"/>
              </w:rPr>
              <w:t>:</w:t>
            </w:r>
          </w:p>
          <w:p w14:paraId="5FF905D4" w14:textId="77777777" w:rsidR="006D48BB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-Степен на образование или стекнати кредити ---------------------------------------------</w:t>
            </w:r>
          </w:p>
          <w:p w14:paraId="1E5BCEAA" w14:textId="6914D9EB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</w:t>
            </w:r>
            <w:r w:rsidR="00915432"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</w:t>
            </w:r>
            <w:r w:rsidR="00E157D3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</w:t>
            </w:r>
          </w:p>
          <w:p w14:paraId="43141059" w14:textId="70BC5C07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lastRenderedPageBreak/>
              <w:t>- Вид на образование ---------------------------------------------------------------------------------------</w:t>
            </w:r>
            <w:r w:rsidR="00915432"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73C3EFD5" w14:textId="2D60EC4C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Образовна институција ----------------------------------------------------------------------------------</w:t>
            </w:r>
            <w:r w:rsidR="00915432"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3ED4C5DA" w14:textId="6307B740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Насока ---------------------------------------------------------------------------------------------------------</w:t>
            </w:r>
            <w:r w:rsidR="00915432"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03B6FF43" w14:textId="5EF6E5FC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Податоци за работно искуство ------------------------------------------------------------------------</w:t>
            </w:r>
            <w:r w:rsidR="00915432"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40A4502B" w14:textId="77777777" w:rsidR="00E34A66" w:rsidRPr="003E4A91" w:rsidRDefault="00E34A66" w:rsidP="00E34A66">
            <w:pPr>
              <w:suppressAutoHyphens w:val="0"/>
              <w:ind w:firstLine="72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7AA46A84" w14:textId="27058D40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 xml:space="preserve">Изјавувам под морална, материјална и кривична одговорност дека податоците наведени во пријавата за </w:t>
            </w:r>
            <w:r w:rsidR="00FB12E3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вработување</w:t>
            </w: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 xml:space="preserve"> се веродостојни, а доставените докази верни на оригиналот.</w:t>
            </w:r>
          </w:p>
          <w:p w14:paraId="1097558C" w14:textId="77777777" w:rsidR="00E34A66" w:rsidRPr="003E4A91" w:rsidRDefault="00E34A66" w:rsidP="00E34A66">
            <w:pPr>
              <w:suppressAutoHyphens w:val="0"/>
              <w:ind w:firstLine="72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Кандидатот кој внел лажни податоци во пријавата се дисквалификува од понатамошната постапка.</w:t>
            </w:r>
          </w:p>
          <w:p w14:paraId="18B99EA0" w14:textId="77777777" w:rsidR="00E34A66" w:rsidRPr="003E4A91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3C3046E4" w14:textId="371BC7EF" w:rsidR="00E34A66" w:rsidRPr="003E4A91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ab/>
            </w:r>
          </w:p>
          <w:p w14:paraId="414CFB79" w14:textId="41582CBF" w:rsidR="00E34A66" w:rsidRPr="003E4A91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6EB9626B" w14:textId="77777777" w:rsidR="00E34A66" w:rsidRPr="003E4A91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3D9EF718" w14:textId="45753A3C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Име и Презиме</w:t>
            </w:r>
          </w:p>
          <w:p w14:paraId="167A21A6" w14:textId="77777777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581051B2" w14:textId="515074E9" w:rsidR="00F95AAC" w:rsidRPr="003E4A91" w:rsidRDefault="00E34A66" w:rsidP="0037638F">
            <w:pPr>
              <w:suppressAutoHyphens w:val="0"/>
              <w:jc w:val="center"/>
              <w:rPr>
                <w:rFonts w:ascii="StobiSerif Regular" w:eastAsia="Calibri" w:hAnsi="StobiSerif Regular"/>
                <w:sz w:val="22"/>
                <w:szCs w:val="22"/>
                <w:lang w:val="en-US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--------------------------------------</w:t>
            </w:r>
          </w:p>
          <w:p w14:paraId="051B03FE" w14:textId="77777777" w:rsidR="00F95AAC" w:rsidRPr="003E4A91" w:rsidRDefault="00F95AAC" w:rsidP="00F95AAC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</w:p>
          <w:p w14:paraId="7874D115" w14:textId="77777777" w:rsidR="00F95AAC" w:rsidRPr="003E4A91" w:rsidRDefault="00F95AAC" w:rsidP="00F95AAC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</w:p>
          <w:p w14:paraId="3485FA1B" w14:textId="77777777" w:rsidR="00F95AAC" w:rsidRPr="003E4A91" w:rsidRDefault="00F95AAC" w:rsidP="00F95AAC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</w:p>
          <w:p w14:paraId="12D8B1CE" w14:textId="77777777" w:rsidR="00F95AAC" w:rsidRPr="003E4A91" w:rsidRDefault="00F95AAC" w:rsidP="00F95AAC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</w:p>
          <w:p w14:paraId="1E29F711" w14:textId="77777777" w:rsidR="00F95AAC" w:rsidRPr="003E4A91" w:rsidRDefault="00F95AAC" w:rsidP="00F95AAC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</w:p>
          <w:p w14:paraId="4AF808BD" w14:textId="77777777" w:rsidR="00F95AAC" w:rsidRPr="003E4A91" w:rsidRDefault="00F95AAC" w:rsidP="00F95AAC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</w:p>
          <w:p w14:paraId="2B6BD499" w14:textId="62649CFF" w:rsidR="00083116" w:rsidRPr="00FB12E3" w:rsidRDefault="00F23DD4" w:rsidP="0079725E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  <w:r w:rsidRPr="003E4A91">
              <w:rPr>
                <w:rFonts w:ascii="StobiSerif Regular" w:hAnsi="StobiSerif Regular"/>
                <w:b/>
                <w:sz w:val="22"/>
                <w:szCs w:val="22"/>
              </w:rPr>
              <w:t xml:space="preserve">                                                                                                      </w:t>
            </w:r>
            <w:r w:rsidR="00FF7B14" w:rsidRPr="003E4A91">
              <w:rPr>
                <w:rFonts w:ascii="StobiSerif Regular" w:hAnsi="StobiSerif Regular"/>
                <w:b/>
                <w:sz w:val="22"/>
                <w:szCs w:val="22"/>
              </w:rPr>
              <w:t xml:space="preserve">                        </w:t>
            </w:r>
          </w:p>
        </w:tc>
        <w:tc>
          <w:tcPr>
            <w:tcW w:w="4420" w:type="dxa"/>
            <w:shd w:val="clear" w:color="auto" w:fill="FFFFFF" w:themeFill="background1"/>
          </w:tcPr>
          <w:p w14:paraId="3F6E1C8A" w14:textId="5ACD2944" w:rsidR="00E34A66" w:rsidRPr="003E4A91" w:rsidRDefault="00E34A66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lastRenderedPageBreak/>
              <w:t>AGJENCIA PËR INVESTIMEVE TË HUAJA DHE PROMOVIM</w:t>
            </w:r>
            <w:r w:rsidR="00996F32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>IN</w:t>
            </w: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 xml:space="preserve"> </w:t>
            </w:r>
            <w:r w:rsidR="00996F32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>E</w:t>
            </w: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 xml:space="preserve"> EKSPORTIT</w:t>
            </w:r>
          </w:p>
          <w:p w14:paraId="6F82DBD7" w14:textId="17590CD3" w:rsidR="00E34A66" w:rsidRPr="003E4A91" w:rsidRDefault="00996F32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>TË</w:t>
            </w:r>
            <w:r w:rsidR="00E34A66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 xml:space="preserve"> REPUBLIKËS SË MAQEDONISË SË  VERIUT</w:t>
            </w:r>
          </w:p>
          <w:p w14:paraId="3F8DB015" w14:textId="77777777" w:rsidR="00E34A66" w:rsidRPr="003E4A91" w:rsidRDefault="00E34A66" w:rsidP="00C7452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7F4B6206" w14:textId="45C22BA8" w:rsidR="00E34A66" w:rsidRPr="003E4A91" w:rsidRDefault="002B4C5C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FLETËPARAQITJE</w:t>
            </w:r>
          </w:p>
          <w:p w14:paraId="3E774805" w14:textId="7D5CE74B" w:rsidR="00E34A66" w:rsidRPr="003E4A91" w:rsidRDefault="00E34A66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për </w:t>
            </w:r>
            <w:r w:rsidR="002B4C5C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punësimin e pun</w:t>
            </w:r>
            <w:r w:rsidR="007873DA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o</w:t>
            </w:r>
            <w:r w:rsidR="002B4C5C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njësit </w:t>
            </w:r>
            <w:r w:rsidR="007B3C35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për</w:t>
            </w:r>
            <w:r w:rsidR="002B4C5C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 </w:t>
            </w:r>
            <w:r w:rsidR="00FB12E3" w:rsidRPr="006D48BB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>periudhë</w:t>
            </w:r>
            <w:r w:rsidR="002B4C5C" w:rsidRPr="006D48BB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 xml:space="preserve"> të caktuar kohor</w:t>
            </w:r>
            <w:r w:rsidR="00FB12E3" w:rsidRPr="006D48BB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>e</w:t>
            </w:r>
            <w:r w:rsidR="006D48BB" w:rsidRPr="006D48BB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 xml:space="preserve"> deri më datë 31.12.2025</w:t>
            </w:r>
            <w:r w:rsidR="002B4C5C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 përmes</w:t>
            </w:r>
          </w:p>
          <w:p w14:paraId="6E002013" w14:textId="500C4D97" w:rsidR="00E34A66" w:rsidRPr="003E4A91" w:rsidRDefault="00E34A66" w:rsidP="00996F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S</w:t>
            </w:r>
            <w:r w:rsidR="002B4C5C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hpallj</w:t>
            </w:r>
            <w:r w:rsidR="00FB12E3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es</w:t>
            </w:r>
            <w:r w:rsidR="002B4C5C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 publike</w:t>
            </w: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 nr.</w:t>
            </w:r>
            <w:r w:rsidR="00E157D3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 0</w:t>
            </w:r>
            <w:r w:rsidR="002664E0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3</w:t>
            </w: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/202</w:t>
            </w:r>
            <w:r w:rsidR="00877CFE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5</w:t>
            </w:r>
          </w:p>
          <w:p w14:paraId="7CA532E2" w14:textId="77777777" w:rsidR="0071745C" w:rsidRPr="003E4A91" w:rsidRDefault="0071745C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6B55EB6D" w14:textId="408DC3E5" w:rsidR="00915432" w:rsidRPr="003E4A91" w:rsidRDefault="00FB12E3" w:rsidP="00915432">
            <w:pPr>
              <w:pStyle w:val="ListParagraph"/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lang w:val="sq-AL"/>
              </w:rPr>
            </w:pPr>
            <w:r>
              <w:rPr>
                <w:rFonts w:ascii="StobiSerif Regular" w:hAnsi="StobiSerif Regular" w:cs="Courier New"/>
                <w:lang w:val="sq-AL"/>
              </w:rPr>
              <w:t>Të dhëna për</w:t>
            </w:r>
            <w:r w:rsidR="00595268" w:rsidRPr="003E4A91">
              <w:rPr>
                <w:rFonts w:ascii="StobiSerif Regular" w:hAnsi="StobiSerif Regular" w:cs="Courier New"/>
                <w:lang w:val="sq-AL"/>
              </w:rPr>
              <w:t xml:space="preserve"> shpalljen:</w:t>
            </w:r>
          </w:p>
          <w:p w14:paraId="4DCFA17F" w14:textId="77777777" w:rsidR="00FB12E3" w:rsidRDefault="00FB12E3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68ED55EF" w14:textId="3203EF03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- Numri i shpalljes </w:t>
            </w:r>
            <w:r w:rsidR="002B4C5C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publike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 ------------------------------------------------------------------------</w:t>
            </w:r>
          </w:p>
          <w:p w14:paraId="55D894F7" w14:textId="23AE7BC3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 Emri i vendit të punës për të cilin aplikon---------------------------------------------------------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</w:t>
            </w:r>
          </w:p>
          <w:p w14:paraId="6B5E6CF2" w14:textId="660566EA" w:rsidR="00996F32" w:rsidRPr="003E4A91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48CC3587" w14:textId="57AF55D5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</w:t>
            </w:r>
          </w:p>
          <w:p w14:paraId="5D2E6910" w14:textId="77777777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2. Të dhënat personale për kandidatin:</w:t>
            </w:r>
          </w:p>
          <w:p w14:paraId="58816FAA" w14:textId="1F079D20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 Emri ------------------------------------------------ ---------------------------------------------------</w:t>
            </w:r>
          </w:p>
          <w:p w14:paraId="56257D1B" w14:textId="20866D3D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 Mbiemri -----------------------------------------------------------------------------------------------</w:t>
            </w:r>
          </w:p>
          <w:p w14:paraId="78A5B953" w14:textId="733F79B4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</w:t>
            </w:r>
          </w:p>
          <w:p w14:paraId="6CE13B63" w14:textId="1C781153" w:rsidR="00915432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- </w:t>
            </w:r>
            <w:r w:rsidR="002B4C5C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Numri për kontakt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--------------------------------------------------------</w:t>
            </w:r>
            <w:r w:rsidR="002B4C5C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</w:t>
            </w:r>
          </w:p>
          <w:p w14:paraId="25BF295A" w14:textId="66655FB9" w:rsidR="00FB12E3" w:rsidRPr="00FB12E3" w:rsidRDefault="002B4C5C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/>
              </w:rPr>
              <w:t>3.</w:t>
            </w:r>
            <w:r w:rsidR="00E157D3">
              <w:rPr>
                <w:rFonts w:ascii="StobiSerif Regular" w:hAnsi="StobiSerif Regular" w:cs="Courier New"/>
                <w:sz w:val="22"/>
                <w:szCs w:val="22"/>
                <w:lang w:val="sq-AL"/>
              </w:rPr>
              <w:t xml:space="preserve"> 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/>
              </w:rPr>
              <w:t>Të dhëna për plotësimin e kushteve të veçanta</w:t>
            </w:r>
            <w:r w:rsidR="00FB12E3">
              <w:rPr>
                <w:rFonts w:ascii="StobiSerif Regular" w:hAnsi="StobiSerif Regular" w:cs="Courier New"/>
                <w:sz w:val="22"/>
                <w:szCs w:val="22"/>
                <w:lang w:val="sq-AL"/>
              </w:rPr>
              <w:t>:</w:t>
            </w:r>
          </w:p>
          <w:p w14:paraId="5BA8E219" w14:textId="06B65E94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- 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S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hkalla e arsimit ose kreditet e fituara -</w:t>
            </w:r>
          </w:p>
          <w:p w14:paraId="371D43CD" w14:textId="0A27E17E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</w:t>
            </w:r>
            <w:r w:rsidR="002B4C5C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------------------------------------------------------</w:t>
            </w:r>
            <w:r w:rsidR="00E157D3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78BEEDCE" w14:textId="10D0610E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lastRenderedPageBreak/>
              <w:t>- Lloji i arsimit --------------------------------------------------------------------------------------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</w:t>
            </w:r>
          </w:p>
          <w:p w14:paraId="2E9848E1" w14:textId="228E9308" w:rsidR="00915432" w:rsidRPr="003E4A91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4FB5EBF9" w14:textId="501FABEB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 Institucion arsimor -----------------------------------------------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</w:t>
            </w:r>
            <w:r w:rsidR="002B4C5C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</w:t>
            </w:r>
          </w:p>
          <w:p w14:paraId="112A9E47" w14:textId="76BD64BE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 Drejtimi ---------------------------------------------------------------------------------------------------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</w:t>
            </w:r>
          </w:p>
          <w:p w14:paraId="2B06D612" w14:textId="5F83EAEB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- Të dhënat </w:t>
            </w:r>
            <w:r w:rsidR="00996F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për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përvojë  pun</w:t>
            </w:r>
            <w:r w:rsidR="00996F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e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---------------------------------------------- 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</w:t>
            </w:r>
          </w:p>
          <w:p w14:paraId="234A2F2E" w14:textId="77777777" w:rsidR="00996F32" w:rsidRPr="003E4A91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6A809B3F" w14:textId="42817CA7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Deklaroj nën përgjegjësinë morale, materiale dhe penale se të dhënat e specifikuara në aplikimin për </w:t>
            </w:r>
            <w:r w:rsidR="00FB12E3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punësim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janë të besueshme </w:t>
            </w:r>
            <w:r w:rsidR="00FB12E3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ndërsa 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provat e paraqitura janë të vërteta me origjinalin.</w:t>
            </w:r>
          </w:p>
          <w:p w14:paraId="62D0A663" w14:textId="3D657701" w:rsidR="00595268" w:rsidRPr="003E4A91" w:rsidRDefault="00FB12E3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          </w:t>
            </w:r>
            <w:r w:rsidR="00595268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Kandidati që ka futur të dhëna të rreme në </w:t>
            </w:r>
            <w:r w:rsidR="00D33AE6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fletëparaqitje</w:t>
            </w:r>
            <w:r w:rsidR="00996F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, </w:t>
            </w:r>
            <w:r w:rsidR="00595268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skualifikohet nga procedura e mëtejshme.</w:t>
            </w:r>
          </w:p>
          <w:p w14:paraId="798C1062" w14:textId="77777777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266ED6E3" w14:textId="77777777" w:rsidR="00996F32" w:rsidRPr="003E4A91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2DED73E7" w14:textId="77777777" w:rsidR="00996F32" w:rsidRPr="003E4A91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4C030F32" w14:textId="77777777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eastAsia="en-US"/>
              </w:rPr>
            </w:pPr>
          </w:p>
          <w:p w14:paraId="44861496" w14:textId="77777777" w:rsidR="003E4A91" w:rsidRPr="003E4A91" w:rsidRDefault="003E4A91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eastAsia="en-US"/>
              </w:rPr>
            </w:pPr>
          </w:p>
          <w:p w14:paraId="2C06A5EC" w14:textId="33D015B4" w:rsidR="00595268" w:rsidRPr="003E4A91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           </w:t>
            </w:r>
            <w:r w:rsidR="00595268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Emri dhe mbiemri</w:t>
            </w:r>
          </w:p>
          <w:p w14:paraId="16180669" w14:textId="77777777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0009DD3A" w14:textId="32BA9C0C" w:rsidR="004B29ED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</w:t>
            </w:r>
          </w:p>
          <w:p w14:paraId="506029F5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143669A2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067F2639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56EA1F4A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6EBF37C4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38CB4AE5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6A051439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5FE5B129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163A86B4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5E4E5E76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7F8AC21C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0945A5EF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4FFB7BBE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7DC71185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58F811ED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3FD49F9E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5AFC472A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1B42FD23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73F5EA40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3C287E7B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7888F771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3989A42F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62C7B2EC" w14:textId="09BBBA68" w:rsidR="004F7F1A" w:rsidRPr="003E4A91" w:rsidRDefault="004F7F1A" w:rsidP="00ED0B8E">
            <w:pPr>
              <w:tabs>
                <w:tab w:val="left" w:pos="3714"/>
              </w:tabs>
              <w:rPr>
                <w:rFonts w:ascii="StobiSerif Regular" w:hAnsi="StobiSerif Regular"/>
                <w:sz w:val="22"/>
                <w:szCs w:val="22"/>
                <w:lang w:val="sq-AL"/>
              </w:rPr>
            </w:pPr>
          </w:p>
        </w:tc>
      </w:tr>
      <w:tr w:rsidR="007E27DC" w:rsidRPr="00FF0EFA" w14:paraId="14C7AC90" w14:textId="77777777" w:rsidTr="00A27C64">
        <w:trPr>
          <w:trHeight w:val="1245"/>
        </w:trPr>
        <w:tc>
          <w:tcPr>
            <w:tcW w:w="9098" w:type="dxa"/>
            <w:gridSpan w:val="2"/>
            <w:shd w:val="clear" w:color="auto" w:fill="FFFFFF" w:themeFill="background1"/>
          </w:tcPr>
          <w:p w14:paraId="31408F56" w14:textId="52B3EB3B" w:rsidR="00FF0EFA" w:rsidRPr="00400D9C" w:rsidRDefault="00FF0EFA" w:rsidP="00636CC2">
            <w:pPr>
              <w:rPr>
                <w:rFonts w:ascii="StobiSerif Regular" w:hAnsi="StobiSerif Regular"/>
                <w:b/>
                <w:sz w:val="12"/>
                <w:szCs w:val="12"/>
              </w:rPr>
            </w:pPr>
          </w:p>
        </w:tc>
      </w:tr>
    </w:tbl>
    <w:p w14:paraId="280D73F8" w14:textId="025C08D2" w:rsidR="007E27DC" w:rsidRPr="006C6AF3" w:rsidRDefault="007E27DC" w:rsidP="007971ED">
      <w:pPr>
        <w:rPr>
          <w:sz w:val="20"/>
          <w:szCs w:val="20"/>
          <w:lang w:val="en-US"/>
        </w:rPr>
      </w:pPr>
    </w:p>
    <w:sectPr w:rsidR="007E27DC" w:rsidRPr="006C6AF3" w:rsidSect="00F23DD4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 w:code="9"/>
      <w:pgMar w:top="3686" w:right="1440" w:bottom="1440" w:left="1440" w:header="426" w:footer="1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56B366" w14:textId="77777777" w:rsidR="008C2548" w:rsidRDefault="008C2548" w:rsidP="00DC5C24">
      <w:r>
        <w:separator/>
      </w:r>
    </w:p>
  </w:endnote>
  <w:endnote w:type="continuationSeparator" w:id="0">
    <w:p w14:paraId="157CAC98" w14:textId="77777777" w:rsidR="008C2548" w:rsidRDefault="008C2548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Makedonski Tajms">
    <w:charset w:val="00"/>
    <w:family w:val="roman"/>
    <w:pitch w:val="variable"/>
    <w:sig w:usb0="00000087" w:usb1="00000000" w:usb2="00000000" w:usb3="00000000" w:csb0="0000001B" w:csb1="00000000"/>
  </w:font>
  <w:font w:name="StobiSans Regular">
    <w:altName w:val="Calibri"/>
    <w:panose1 w:val="00000000000000000000"/>
    <w:charset w:val="00"/>
    <w:family w:val="modern"/>
    <w:notTrueType/>
    <w:pitch w:val="variable"/>
    <w:sig w:usb0="A00002AF" w:usb1="5000A07B" w:usb2="00000000" w:usb3="00000000" w:csb0="0000009F" w:csb1="00000000"/>
  </w:font>
  <w:font w:name="StobiSerif Medium">
    <w:panose1 w:val="020006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AC C Times">
    <w:altName w:val="Cambria"/>
    <w:charset w:val="00"/>
    <w:family w:val="roman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04EB9C" w14:textId="7EFBC004" w:rsidR="006C42D1" w:rsidRPr="000F2E5D" w:rsidRDefault="00D21DE8" w:rsidP="0059655D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9379A19" wp14:editId="0C81D866">
              <wp:simplePos x="0" y="0"/>
              <wp:positionH relativeFrom="column">
                <wp:posOffset>4404360</wp:posOffset>
              </wp:positionH>
              <wp:positionV relativeFrom="paragraph">
                <wp:posOffset>-492125</wp:posOffset>
              </wp:positionV>
              <wp:extent cx="1828800" cy="609600"/>
              <wp:effectExtent l="0" t="0" r="0" b="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0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35C7A4" w14:textId="7DF15C42" w:rsidR="00D21DE8" w:rsidRPr="001F15E2" w:rsidRDefault="00D21DE8" w:rsidP="00D21DE8">
                          <w:pPr>
                            <w:tabs>
                              <w:tab w:val="left" w:pos="680"/>
                            </w:tabs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Тел</w:t>
                          </w:r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/Tel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: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+ 389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2 31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00 111</w:t>
                          </w:r>
                        </w:p>
                        <w:p w14:paraId="1B38B2E0" w14:textId="28C4B917" w:rsidR="00D21DE8" w:rsidRPr="001F15E2" w:rsidRDefault="00D21DE8" w:rsidP="00D21DE8">
                          <w:pPr>
                            <w:tabs>
                              <w:tab w:val="left" w:pos="680"/>
                            </w:tabs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Факс</w:t>
                          </w:r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/</w:t>
                          </w:r>
                          <w:proofErr w:type="spellStart"/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Faks</w:t>
                          </w:r>
                          <w:proofErr w:type="spellEnd"/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:+ 389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2 3122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098</w:t>
                          </w:r>
                        </w:p>
                        <w:p w14:paraId="6932FC1C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  <w:szCs w:val="14"/>
                              <w:lang w:val="en-US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Cs w:val="14"/>
                              <w:lang w:val="en-US"/>
                            </w:rPr>
                            <w:t>www.investinmacedonia.com</w:t>
                          </w:r>
                        </w:p>
                        <w:p w14:paraId="02636F6C" w14:textId="555E7EDD" w:rsidR="00891824" w:rsidRPr="00891824" w:rsidRDefault="00891824" w:rsidP="00F23FCF">
                          <w:pPr>
                            <w:pStyle w:val="FooterTXT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379A19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7" type="#_x0000_t202" style="position:absolute;left:0;text-align:left;margin-left:346.8pt;margin-top:-38.75pt;width:2in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" filled="f" stroked="f" strokeweight=".5pt">
              <v:textbox>
                <w:txbxContent>
                  <w:p w14:paraId="2535C7A4" w14:textId="7DF15C42" w:rsidR="00D21DE8" w:rsidRPr="001F15E2" w:rsidRDefault="00D21DE8" w:rsidP="00D21DE8">
                    <w:pPr>
                      <w:tabs>
                        <w:tab w:val="left" w:pos="680"/>
                      </w:tabs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</w:pP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Тел</w:t>
                    </w:r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/Tel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: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+ 389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2 31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00 111</w:t>
                    </w:r>
                  </w:p>
                  <w:p w14:paraId="1B38B2E0" w14:textId="28C4B917" w:rsidR="00D21DE8" w:rsidRPr="001F15E2" w:rsidRDefault="00D21DE8" w:rsidP="00D21DE8">
                    <w:pPr>
                      <w:tabs>
                        <w:tab w:val="left" w:pos="680"/>
                      </w:tabs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</w:pP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Факс</w:t>
                    </w:r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/</w:t>
                    </w:r>
                    <w:proofErr w:type="spellStart"/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Faks</w:t>
                    </w:r>
                    <w:proofErr w:type="spellEnd"/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:+ 389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2 3122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098</w:t>
                    </w:r>
                  </w:p>
                  <w:p w14:paraId="6932FC1C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  <w:szCs w:val="14"/>
                        <w:lang w:val="en-US"/>
                      </w:rPr>
                    </w:pPr>
                    <w:r w:rsidRPr="001F15E2">
                      <w:rPr>
                        <w:rFonts w:ascii="StobiSerif Regular" w:hAnsi="StobiSerif Regular"/>
                        <w:szCs w:val="14"/>
                        <w:lang w:val="en-US"/>
                      </w:rPr>
                      <w:t>www.investinmacedonia.com</w:t>
                    </w:r>
                  </w:p>
                  <w:p w14:paraId="02636F6C" w14:textId="555E7EDD" w:rsidR="00891824" w:rsidRPr="00891824" w:rsidRDefault="00891824" w:rsidP="00F23FCF">
                    <w:pPr>
                      <w:pStyle w:val="FooterTXT"/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EEFAFE8" wp14:editId="7C6A8BBA">
              <wp:simplePos x="0" y="0"/>
              <wp:positionH relativeFrom="column">
                <wp:posOffset>2613660</wp:posOffset>
              </wp:positionH>
              <wp:positionV relativeFrom="paragraph">
                <wp:posOffset>-560705</wp:posOffset>
              </wp:positionV>
              <wp:extent cx="1927860" cy="762000"/>
              <wp:effectExtent l="0" t="0" r="0" b="0"/>
              <wp:wrapNone/>
              <wp:docPr id="53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7860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1EE7F2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Ул. „Никола Вапцаров“ бр. 7, </w:t>
                          </w:r>
                        </w:p>
                        <w:p w14:paraId="10B521A2" w14:textId="3BA6D34C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1000, Скопје </w:t>
                          </w:r>
                        </w:p>
                        <w:p w14:paraId="0A04D8EA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  <w:p w14:paraId="1A864E8E" w14:textId="77777777" w:rsid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  <w:lang w:val="sq-AL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>Rr. „Nikola Vapcarov“ nr. 7,</w:t>
                          </w:r>
                          <w:r w:rsidR="001F15E2">
                            <w:rPr>
                              <w:rFonts w:ascii="StobiSerif Regular" w:hAnsi="StobiSerif Regular"/>
                              <w:lang w:val="sq-AL"/>
                            </w:rPr>
                            <w:t xml:space="preserve"> </w:t>
                          </w:r>
                        </w:p>
                        <w:p w14:paraId="6B4F4A4D" w14:textId="2D804DB1" w:rsidR="00D21DE8" w:rsidRPr="001F15E2" w:rsidRDefault="001F15E2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>
                            <w:rPr>
                              <w:rFonts w:ascii="StobiSerif Regular" w:hAnsi="StobiSerif Regular"/>
                              <w:lang w:val="sq-AL"/>
                            </w:rPr>
                            <w:t>1000,</w:t>
                          </w:r>
                          <w:r w:rsidR="00D21DE8" w:rsidRPr="001F15E2">
                            <w:rPr>
                              <w:rFonts w:ascii="StobiSerif Regular" w:hAnsi="StobiSerif Regular"/>
                            </w:rPr>
                            <w:t xml:space="preserve"> Shkup</w:t>
                          </w:r>
                        </w:p>
                        <w:p w14:paraId="05E18DD4" w14:textId="781BF8A6" w:rsidR="00F23FCF" w:rsidRPr="00F23FCF" w:rsidRDefault="00F23FCF" w:rsidP="00F23FCF">
                          <w:pPr>
                            <w:pStyle w:val="FooterT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EFAFE8" id="Text Box 53" o:spid="_x0000_s1028" type="#_x0000_t202" style="position:absolute;left:0;text-align:left;margin-left:205.8pt;margin-top:-44.15pt;width:151.8pt;height: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" filled="f" stroked="f" strokeweight=".5pt">
              <v:textbox>
                <w:txbxContent>
                  <w:p w14:paraId="641EE7F2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Ул. „Никола Вапцаров“ бр. 7, </w:t>
                    </w:r>
                  </w:p>
                  <w:p w14:paraId="10B521A2" w14:textId="3BA6D34C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1000, Скопје </w:t>
                    </w:r>
                  </w:p>
                  <w:p w14:paraId="0A04D8EA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  <w:p w14:paraId="1A864E8E" w14:textId="77777777" w:rsid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  <w:lang w:val="sq-AL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>Rr. „Nikola Vapcarov“ nr. 7,</w:t>
                    </w:r>
                    <w:r w:rsidR="001F15E2">
                      <w:rPr>
                        <w:rFonts w:ascii="StobiSerif Regular" w:hAnsi="StobiSerif Regular"/>
                        <w:lang w:val="sq-AL"/>
                      </w:rPr>
                      <w:t xml:space="preserve"> </w:t>
                    </w:r>
                  </w:p>
                  <w:p w14:paraId="6B4F4A4D" w14:textId="2D804DB1" w:rsidR="00D21DE8" w:rsidRPr="001F15E2" w:rsidRDefault="001F15E2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>
                      <w:rPr>
                        <w:rFonts w:ascii="StobiSerif Regular" w:hAnsi="StobiSerif Regular"/>
                        <w:lang w:val="sq-AL"/>
                      </w:rPr>
                      <w:t>1000,</w:t>
                    </w:r>
                    <w:r w:rsidR="00D21DE8" w:rsidRPr="001F15E2">
                      <w:rPr>
                        <w:rFonts w:ascii="StobiSerif Regular" w:hAnsi="StobiSerif Regular"/>
                      </w:rPr>
                      <w:t xml:space="preserve"> Shkup</w:t>
                    </w:r>
                  </w:p>
                  <w:p w14:paraId="05E18DD4" w14:textId="781BF8A6" w:rsidR="00F23FCF" w:rsidRPr="00F23FCF" w:rsidRDefault="00F23FCF" w:rsidP="00F23FCF">
                    <w:pPr>
                      <w:pStyle w:val="FooterTXT"/>
                    </w:pPr>
                  </w:p>
                </w:txbxContent>
              </v:textbox>
            </v:shape>
          </w:pict>
        </mc:Fallback>
      </mc:AlternateContent>
    </w:r>
    <w:r w:rsidR="0089182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320C9CB" wp14:editId="72954D12">
              <wp:simplePos x="0" y="0"/>
              <wp:positionH relativeFrom="column">
                <wp:posOffset>297180</wp:posOffset>
              </wp:positionH>
              <wp:positionV relativeFrom="paragraph">
                <wp:posOffset>-659765</wp:posOffset>
              </wp:positionV>
              <wp:extent cx="2316480" cy="1046480"/>
              <wp:effectExtent l="0" t="0" r="0" b="127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6480" cy="1046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D0D844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Агенција за странски инвестиции и промоција на извозот на Република Северна Македонија </w:t>
                          </w:r>
                        </w:p>
                        <w:p w14:paraId="5347725A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  <w:p w14:paraId="251276B7" w14:textId="7FED7250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>Agjencia për investime të huaja dhe promovim të eksportit të Republikës së Maqedonisë së Veriut</w:t>
                          </w:r>
                        </w:p>
                        <w:p w14:paraId="13B6D8B4" w14:textId="147A5C7D" w:rsidR="00F23FCF" w:rsidRPr="001F15E2" w:rsidRDefault="00F23FCF" w:rsidP="00F23FCF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20C9CB" id="Text Box 52" o:spid="_x0000_s1029" type="#_x0000_t202" style="position:absolute;left:0;text-align:left;margin-left:23.4pt;margin-top:-51.95pt;width:182.4pt;height:8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+/iGwIAADYEAAAOAAAAZHJzL2Uyb0RvYy54bWysU8tu2zAQvBfoPxC815Jsx00Fy4GbwEWB&#10;IAngFDnTFGkRoLgsSVtyv75Lyi+kPRW9ULvc1T5mhvO7vtVkL5xXYCpajHJKhOFQK7Ot6I/X1ad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" filled="f" stroked="f" strokeweight=".5pt">
              <v:textbox>
                <w:txbxContent>
                  <w:p w14:paraId="18D0D844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Агенција за странски инвестиции и промоција на извозот на Република Северна Македонија </w:t>
                    </w:r>
                  </w:p>
                  <w:p w14:paraId="5347725A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  <w:p w14:paraId="251276B7" w14:textId="7FED7250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>Agjencia për investime të huaja dhe promovim të eksportit të Republikës së Maqedonisë së Veriut</w:t>
                    </w:r>
                  </w:p>
                  <w:p w14:paraId="13B6D8B4" w14:textId="147A5C7D" w:rsidR="00F23FCF" w:rsidRPr="001F15E2" w:rsidRDefault="00F23FCF" w:rsidP="00F23FCF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</w:txbxContent>
              </v:textbox>
            </v:shape>
          </w:pict>
        </mc:Fallback>
      </mc:AlternateContent>
    </w:r>
    <w:r w:rsidR="00F23FC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EEF6D52" wp14:editId="1B025B9B">
              <wp:simplePos x="0" y="0"/>
              <wp:positionH relativeFrom="column">
                <wp:posOffset>191191</wp:posOffset>
              </wp:positionH>
              <wp:positionV relativeFrom="paragraph">
                <wp:posOffset>-434340</wp:posOffset>
              </wp:positionV>
              <wp:extent cx="0" cy="457200"/>
              <wp:effectExtent l="0" t="0" r="19050" b="19050"/>
              <wp:wrapNone/>
              <wp:docPr id="51" name="Straight Connector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AC162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733B3D83" id="Straight Connector 5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-34.2pt" to="15.0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" strokecolor="#ac162c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384367" w14:textId="77777777" w:rsidR="008C2548" w:rsidRDefault="008C2548" w:rsidP="00DC5C24">
      <w:r>
        <w:separator/>
      </w:r>
    </w:p>
  </w:footnote>
  <w:footnote w:type="continuationSeparator" w:id="0">
    <w:p w14:paraId="2815E74C" w14:textId="77777777" w:rsidR="008C2548" w:rsidRDefault="008C2548" w:rsidP="00DC5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440C68" w14:textId="5A1A169D" w:rsidR="00FE7404" w:rsidRPr="000F2E5D" w:rsidRDefault="00000000" w:rsidP="00DC5C24">
    <w:r>
      <w:rPr>
        <w:noProof/>
        <w:lang w:val="en-GB"/>
      </w:rPr>
      <w:pict w14:anchorId="35E26B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1077" type="#_x0000_t75" style="position:absolute;left:0;text-align:left;margin-left:0;margin-top:0;width:450.75pt;height:475.5pt;z-index:-251634688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73C165" w14:textId="7FC8EE39" w:rsidR="00906251" w:rsidRDefault="005C461C" w:rsidP="00001E20">
    <w:pPr>
      <w:jc w:val="cen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481163F" wp14:editId="2B266BDD">
              <wp:simplePos x="0" y="0"/>
              <wp:positionH relativeFrom="column">
                <wp:posOffset>-209550</wp:posOffset>
              </wp:positionH>
              <wp:positionV relativeFrom="paragraph">
                <wp:posOffset>1055370</wp:posOffset>
              </wp:positionV>
              <wp:extent cx="6143625" cy="8382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3625" cy="838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F1F8C9" w14:textId="77777777" w:rsidR="009A66F7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</w:rPr>
                            <w:t xml:space="preserve">АГЕНЦИЈА ЗА СТРАНСКИ ИНВЕСТИЦИИ И ПРОМОЦИЈА НА ИЗВОЗОТ </w:t>
                          </w:r>
                        </w:p>
                        <w:p w14:paraId="4E880FC4" w14:textId="77777777" w:rsidR="009A66F7" w:rsidRPr="005968A2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</w:rPr>
                            <w:t>НА РЕПУБЛИКА СЕВЕРНА МАКЕДОНИЈА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="00E229ED" w:rsidRPr="005968A2">
                            <w:rPr>
                              <w:sz w:val="20"/>
                              <w:szCs w:val="20"/>
                            </w:rPr>
                            <w:t>AGJENC</w:t>
                          </w:r>
                          <w:r w:rsidR="0024515E" w:rsidRPr="005968A2">
                            <w:rPr>
                              <w:sz w:val="20"/>
                              <w:szCs w:val="20"/>
                            </w:rPr>
                            <w:t>IA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P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>R INVESTIME T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HUAJA DHE PROMO</w:t>
                          </w:r>
                          <w:r w:rsidR="0024515E" w:rsidRPr="005968A2">
                            <w:rPr>
                              <w:sz w:val="20"/>
                              <w:szCs w:val="20"/>
                            </w:rPr>
                            <w:t>VIMIN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E EKSPORTIT </w:t>
                          </w:r>
                        </w:p>
                        <w:p w14:paraId="24D1F88C" w14:textId="140E1BBE" w:rsidR="00891824" w:rsidRPr="009A66F7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2B4C5C">
                            <w:rPr>
                              <w:sz w:val="20"/>
                              <w:szCs w:val="20"/>
                            </w:rPr>
                            <w:t>T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2B4C5C">
                            <w:rPr>
                              <w:sz w:val="20"/>
                              <w:szCs w:val="20"/>
                            </w:rPr>
                            <w:t xml:space="preserve"> REPUBLIK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2B4C5C">
                            <w:rPr>
                              <w:sz w:val="20"/>
                              <w:szCs w:val="20"/>
                            </w:rPr>
                            <w:t>S S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 xml:space="preserve">Ë </w:t>
                          </w:r>
                          <w:r w:rsidRPr="002B4C5C">
                            <w:rPr>
                              <w:sz w:val="20"/>
                              <w:szCs w:val="20"/>
                            </w:rPr>
                            <w:t>MAQEDONIS</w:t>
                          </w:r>
                          <w:r w:rsidR="0024515E"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2B4C5C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4A1BDF" w:rsidRPr="002B4C5C">
                            <w:rPr>
                              <w:sz w:val="20"/>
                              <w:szCs w:val="20"/>
                            </w:rPr>
                            <w:t>S</w:t>
                          </w:r>
                          <w:r w:rsidR="004A1BDF"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="004A1BDF" w:rsidRPr="002B4C5C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2B4C5C">
                            <w:rPr>
                              <w:sz w:val="20"/>
                              <w:szCs w:val="20"/>
                            </w:rPr>
                            <w:t>VERI</w:t>
                          </w:r>
                          <w:r w:rsidR="00322D30" w:rsidRPr="002B4C5C">
                            <w:rPr>
                              <w:sz w:val="20"/>
                              <w:szCs w:val="20"/>
                            </w:rPr>
                            <w:t>UT</w:t>
                          </w:r>
                        </w:p>
                        <w:p w14:paraId="17BA69E7" w14:textId="69BF8578" w:rsidR="00906251" w:rsidRPr="003C3AC5" w:rsidRDefault="00906251" w:rsidP="00A10845">
                          <w:pPr>
                            <w:pStyle w:val="HeaderT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8116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6.5pt;margin-top:83.1pt;width:483.75pt;height:6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" filled="f" stroked="f" strokeweight=".5pt">
              <v:textbox>
                <w:txbxContent>
                  <w:p w14:paraId="41F1F8C9" w14:textId="77777777" w:rsidR="009A66F7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</w:rPr>
                      <w:t xml:space="preserve">АГЕНЦИЈА ЗА СТРАНСКИ ИНВЕСТИЦИИ И ПРОМОЦИЈА НА ИЗВОЗОТ </w:t>
                    </w:r>
                  </w:p>
                  <w:p w14:paraId="4E880FC4" w14:textId="77777777" w:rsidR="009A66F7" w:rsidRPr="005968A2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</w:rPr>
                      <w:t>НА РЕПУБЛИКА СЕВЕРНА МАКЕДОНИЈА</w:t>
                    </w:r>
                    <w:r w:rsidRPr="009A66F7">
                      <w:rPr>
                        <w:sz w:val="20"/>
                        <w:szCs w:val="20"/>
                      </w:rPr>
                      <w:br/>
                    </w:r>
                    <w:r w:rsidR="00E229ED" w:rsidRPr="005968A2">
                      <w:rPr>
                        <w:sz w:val="20"/>
                        <w:szCs w:val="20"/>
                      </w:rPr>
                      <w:t>AGJENC</w:t>
                    </w:r>
                    <w:r w:rsidR="0024515E" w:rsidRPr="005968A2">
                      <w:rPr>
                        <w:sz w:val="20"/>
                        <w:szCs w:val="20"/>
                      </w:rPr>
                      <w:t>IA</w:t>
                    </w:r>
                    <w:r w:rsidRPr="005968A2">
                      <w:rPr>
                        <w:sz w:val="20"/>
                        <w:szCs w:val="20"/>
                      </w:rPr>
                      <w:t xml:space="preserve"> P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5968A2">
                      <w:rPr>
                        <w:sz w:val="20"/>
                        <w:szCs w:val="20"/>
                      </w:rPr>
                      <w:t>R INVESTIME T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5968A2">
                      <w:rPr>
                        <w:sz w:val="20"/>
                        <w:szCs w:val="20"/>
                      </w:rPr>
                      <w:t xml:space="preserve"> HUAJA DHE PROMO</w:t>
                    </w:r>
                    <w:r w:rsidR="0024515E" w:rsidRPr="005968A2">
                      <w:rPr>
                        <w:sz w:val="20"/>
                        <w:szCs w:val="20"/>
                      </w:rPr>
                      <w:t>VIMIN</w:t>
                    </w:r>
                    <w:r w:rsidRPr="005968A2">
                      <w:rPr>
                        <w:sz w:val="20"/>
                        <w:szCs w:val="20"/>
                      </w:rPr>
                      <w:t xml:space="preserve"> E EKSPORTIT </w:t>
                    </w:r>
                  </w:p>
                  <w:p w14:paraId="24D1F88C" w14:textId="140E1BBE" w:rsidR="00891824" w:rsidRPr="009A66F7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2B4C5C">
                      <w:rPr>
                        <w:sz w:val="20"/>
                        <w:szCs w:val="20"/>
                      </w:rPr>
                      <w:t>T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2B4C5C">
                      <w:rPr>
                        <w:sz w:val="20"/>
                        <w:szCs w:val="20"/>
                      </w:rPr>
                      <w:t xml:space="preserve"> REPUBLIK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2B4C5C">
                      <w:rPr>
                        <w:sz w:val="20"/>
                        <w:szCs w:val="20"/>
                      </w:rPr>
                      <w:t>S S</w:t>
                    </w:r>
                    <w:r w:rsidRPr="009A66F7">
                      <w:rPr>
                        <w:sz w:val="20"/>
                        <w:szCs w:val="20"/>
                      </w:rPr>
                      <w:t xml:space="preserve">Ë </w:t>
                    </w:r>
                    <w:r w:rsidRPr="002B4C5C">
                      <w:rPr>
                        <w:sz w:val="20"/>
                        <w:szCs w:val="20"/>
                      </w:rPr>
                      <w:t>MAQEDONIS</w:t>
                    </w:r>
                    <w:r w:rsidR="0024515E" w:rsidRPr="009A66F7">
                      <w:rPr>
                        <w:sz w:val="20"/>
                        <w:szCs w:val="20"/>
                      </w:rPr>
                      <w:t>Ë</w:t>
                    </w:r>
                    <w:r w:rsidRPr="002B4C5C">
                      <w:rPr>
                        <w:sz w:val="20"/>
                        <w:szCs w:val="20"/>
                      </w:rPr>
                      <w:t xml:space="preserve"> </w:t>
                    </w:r>
                    <w:r w:rsidR="004A1BDF" w:rsidRPr="002B4C5C">
                      <w:rPr>
                        <w:sz w:val="20"/>
                        <w:szCs w:val="20"/>
                      </w:rPr>
                      <w:t>S</w:t>
                    </w:r>
                    <w:r w:rsidR="004A1BDF" w:rsidRPr="009A66F7">
                      <w:rPr>
                        <w:sz w:val="20"/>
                        <w:szCs w:val="20"/>
                      </w:rPr>
                      <w:t>Ë</w:t>
                    </w:r>
                    <w:r w:rsidR="004A1BDF" w:rsidRPr="002B4C5C">
                      <w:rPr>
                        <w:sz w:val="20"/>
                        <w:szCs w:val="20"/>
                      </w:rPr>
                      <w:t xml:space="preserve"> </w:t>
                    </w:r>
                    <w:r w:rsidRPr="002B4C5C">
                      <w:rPr>
                        <w:sz w:val="20"/>
                        <w:szCs w:val="20"/>
                      </w:rPr>
                      <w:t>VERI</w:t>
                    </w:r>
                    <w:r w:rsidR="00322D30" w:rsidRPr="002B4C5C">
                      <w:rPr>
                        <w:sz w:val="20"/>
                        <w:szCs w:val="20"/>
                      </w:rPr>
                      <w:t>UT</w:t>
                    </w:r>
                  </w:p>
                  <w:p w14:paraId="17BA69E7" w14:textId="69BF8578" w:rsidR="00906251" w:rsidRPr="003C3AC5" w:rsidRDefault="00906251" w:rsidP="00A10845">
                    <w:pPr>
                      <w:pStyle w:val="HeaderTXT"/>
                    </w:pPr>
                  </w:p>
                </w:txbxContent>
              </v:textbox>
            </v:shape>
          </w:pict>
        </mc:Fallback>
      </mc:AlternateContent>
    </w:r>
    <w:r w:rsidR="009E45DC">
      <w:rPr>
        <w:noProof/>
        <w:lang w:val="en-US" w:eastAsia="en-US"/>
      </w:rPr>
      <w:drawing>
        <wp:inline distT="0" distB="0" distL="0" distR="0" wp14:anchorId="57CA3F4B" wp14:editId="16CE34B6">
          <wp:extent cx="2295525" cy="895350"/>
          <wp:effectExtent l="0" t="0" r="9525" b="0"/>
          <wp:docPr id="1" name="Picture 1" descr="Logo-Invest Najnovo 2019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Invest Najnovo 2019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  <w:lang w:val="en-GB"/>
      </w:rPr>
      <w:pict w14:anchorId="7E223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8" o:spid="_x0000_s1078" type="#_x0000_t75" style="position:absolute;left:0;text-align:left;margin-left:-3.1pt;margin-top:116pt;width:457.3pt;height:482.4pt;z-index:-251633664;mso-position-horizontal-relative:margin;mso-position-vertical-relative:margin" o:allowincell="f">
          <v:imagedata r:id="rId2" o:title="Watermark_Mem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9D362" w14:textId="7181E5D1" w:rsidR="00FE7404" w:rsidRPr="000F2E5D" w:rsidRDefault="00000000" w:rsidP="00DC5C24">
    <w:r>
      <w:rPr>
        <w:noProof/>
        <w:lang w:val="en-GB"/>
      </w:rPr>
      <w:pict w14:anchorId="1F5A84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1076" type="#_x0000_t75" style="position:absolute;left:0;text-align:left;margin-left:0;margin-top:0;width:450.75pt;height:475.5pt;z-index:-251635712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772"/>
        </w:tabs>
        <w:ind w:left="772" w:hanging="360"/>
      </w:pPr>
    </w:lvl>
  </w:abstractNum>
  <w:abstractNum w:abstractNumId="1" w15:restartNumberingAfterBreak="0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E7385F"/>
    <w:multiLevelType w:val="hybridMultilevel"/>
    <w:tmpl w:val="04CA221E"/>
    <w:lvl w:ilvl="0" w:tplc="0409000F">
      <w:start w:val="7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754AB"/>
    <w:multiLevelType w:val="hybridMultilevel"/>
    <w:tmpl w:val="98F80696"/>
    <w:lvl w:ilvl="0" w:tplc="1BBA0DCC">
      <w:numFmt w:val="bullet"/>
      <w:lvlText w:val="-"/>
      <w:lvlJc w:val="left"/>
      <w:pPr>
        <w:ind w:left="1080" w:hanging="360"/>
      </w:pPr>
      <w:rPr>
        <w:rFonts w:ascii="StobiSerif Regular" w:eastAsia="Times New Roman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2E150A4"/>
    <w:multiLevelType w:val="hybridMultilevel"/>
    <w:tmpl w:val="244CE93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38373C"/>
    <w:multiLevelType w:val="hybridMultilevel"/>
    <w:tmpl w:val="B2760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2E1B6A"/>
    <w:multiLevelType w:val="hybridMultilevel"/>
    <w:tmpl w:val="244CE93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952BEF"/>
    <w:multiLevelType w:val="hybridMultilevel"/>
    <w:tmpl w:val="FAA67E8E"/>
    <w:lvl w:ilvl="0" w:tplc="BA0E244C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F546C6"/>
    <w:multiLevelType w:val="hybridMultilevel"/>
    <w:tmpl w:val="C80E45BC"/>
    <w:lvl w:ilvl="0" w:tplc="EEAA8C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Makedonski Tajms" w:hAnsi="Myriad Pro" w:cs="Makedonski Tajms" w:hint="default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4F43B2"/>
    <w:multiLevelType w:val="hybridMultilevel"/>
    <w:tmpl w:val="4FA0F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186A64"/>
    <w:multiLevelType w:val="hybridMultilevel"/>
    <w:tmpl w:val="B9965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7300558">
    <w:abstractNumId w:val="9"/>
  </w:num>
  <w:num w:numId="2" w16cid:durableId="1593780996">
    <w:abstractNumId w:val="7"/>
  </w:num>
  <w:num w:numId="3" w16cid:durableId="52167186">
    <w:abstractNumId w:val="6"/>
  </w:num>
  <w:num w:numId="4" w16cid:durableId="1192107688">
    <w:abstractNumId w:val="5"/>
  </w:num>
  <w:num w:numId="5" w16cid:durableId="1829712734">
    <w:abstractNumId w:val="4"/>
  </w:num>
  <w:num w:numId="6" w16cid:durableId="228424624">
    <w:abstractNumId w:val="8"/>
  </w:num>
  <w:num w:numId="7" w16cid:durableId="1403869861">
    <w:abstractNumId w:val="3"/>
  </w:num>
  <w:num w:numId="8" w16cid:durableId="1588343610">
    <w:abstractNumId w:val="2"/>
  </w:num>
  <w:num w:numId="9" w16cid:durableId="1984968561">
    <w:abstractNumId w:val="1"/>
  </w:num>
  <w:num w:numId="10" w16cid:durableId="562523994">
    <w:abstractNumId w:val="0"/>
  </w:num>
  <w:num w:numId="11" w16cid:durableId="2054842875">
    <w:abstractNumId w:val="19"/>
  </w:num>
  <w:num w:numId="12" w16cid:durableId="637492562">
    <w:abstractNumId w:val="11"/>
  </w:num>
  <w:num w:numId="13" w16cid:durableId="1965577045">
    <w:abstractNumId w:val="20"/>
  </w:num>
  <w:num w:numId="14" w16cid:durableId="1058356407">
    <w:abstractNumId w:val="22"/>
  </w:num>
  <w:num w:numId="15" w16cid:durableId="547228275">
    <w:abstractNumId w:val="17"/>
  </w:num>
  <w:num w:numId="16" w16cid:durableId="9307714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38913775">
    <w:abstractNumId w:val="16"/>
  </w:num>
  <w:num w:numId="18" w16cid:durableId="1218593185">
    <w:abstractNumId w:val="13"/>
  </w:num>
  <w:num w:numId="19" w16cid:durableId="602493352">
    <w:abstractNumId w:val="15"/>
  </w:num>
  <w:num w:numId="20" w16cid:durableId="1983807086">
    <w:abstractNumId w:val="10"/>
  </w:num>
  <w:num w:numId="21" w16cid:durableId="909533823">
    <w:abstractNumId w:val="12"/>
  </w:num>
  <w:num w:numId="22" w16cid:durableId="198131984">
    <w:abstractNumId w:val="14"/>
  </w:num>
  <w:num w:numId="23" w16cid:durableId="11313369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characterSpacingControl w:val="doNotCompress"/>
  <w:hdrShapeDefaults>
    <o:shapedefaults v:ext="edit" spidmax="2050">
      <o:colormru v:ext="edit" colors="#c96,#93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A49"/>
    <w:rsid w:val="00001514"/>
    <w:rsid w:val="000019FD"/>
    <w:rsid w:val="00001E20"/>
    <w:rsid w:val="00002503"/>
    <w:rsid w:val="00011F23"/>
    <w:rsid w:val="0001539F"/>
    <w:rsid w:val="00015F9C"/>
    <w:rsid w:val="0001682E"/>
    <w:rsid w:val="00021B2A"/>
    <w:rsid w:val="00031F8F"/>
    <w:rsid w:val="00035379"/>
    <w:rsid w:val="0003569F"/>
    <w:rsid w:val="00035845"/>
    <w:rsid w:val="0003592F"/>
    <w:rsid w:val="00036343"/>
    <w:rsid w:val="00036A6E"/>
    <w:rsid w:val="000413E7"/>
    <w:rsid w:val="000414DD"/>
    <w:rsid w:val="00042989"/>
    <w:rsid w:val="00043218"/>
    <w:rsid w:val="0004435A"/>
    <w:rsid w:val="00044ED8"/>
    <w:rsid w:val="00045813"/>
    <w:rsid w:val="00047565"/>
    <w:rsid w:val="00050210"/>
    <w:rsid w:val="0005260B"/>
    <w:rsid w:val="00052EFE"/>
    <w:rsid w:val="000573F0"/>
    <w:rsid w:val="0005789E"/>
    <w:rsid w:val="00061897"/>
    <w:rsid w:val="0006367A"/>
    <w:rsid w:val="00063CCE"/>
    <w:rsid w:val="00064056"/>
    <w:rsid w:val="000660DB"/>
    <w:rsid w:val="000664ED"/>
    <w:rsid w:val="000675A9"/>
    <w:rsid w:val="00067F9E"/>
    <w:rsid w:val="0007053E"/>
    <w:rsid w:val="00071289"/>
    <w:rsid w:val="000760F7"/>
    <w:rsid w:val="000803E1"/>
    <w:rsid w:val="0008081A"/>
    <w:rsid w:val="0008191E"/>
    <w:rsid w:val="00082E53"/>
    <w:rsid w:val="00083116"/>
    <w:rsid w:val="00083FFA"/>
    <w:rsid w:val="00087B76"/>
    <w:rsid w:val="000902E1"/>
    <w:rsid w:val="00091D18"/>
    <w:rsid w:val="0009377E"/>
    <w:rsid w:val="000A2232"/>
    <w:rsid w:val="000A36BD"/>
    <w:rsid w:val="000B10FC"/>
    <w:rsid w:val="000B4E18"/>
    <w:rsid w:val="000B6CE6"/>
    <w:rsid w:val="000C07EB"/>
    <w:rsid w:val="000C0A06"/>
    <w:rsid w:val="000C2208"/>
    <w:rsid w:val="000C28D5"/>
    <w:rsid w:val="000D0BC8"/>
    <w:rsid w:val="000D124E"/>
    <w:rsid w:val="000D27A1"/>
    <w:rsid w:val="000D361B"/>
    <w:rsid w:val="000E0324"/>
    <w:rsid w:val="000E7CD4"/>
    <w:rsid w:val="000F01C0"/>
    <w:rsid w:val="000F0C83"/>
    <w:rsid w:val="000F1CA4"/>
    <w:rsid w:val="000F1EC7"/>
    <w:rsid w:val="000F2A96"/>
    <w:rsid w:val="000F2E5D"/>
    <w:rsid w:val="000F43FA"/>
    <w:rsid w:val="0010267F"/>
    <w:rsid w:val="001042B5"/>
    <w:rsid w:val="00106CD6"/>
    <w:rsid w:val="00106EB2"/>
    <w:rsid w:val="00106FEB"/>
    <w:rsid w:val="00107361"/>
    <w:rsid w:val="0010778B"/>
    <w:rsid w:val="001078A2"/>
    <w:rsid w:val="0011209E"/>
    <w:rsid w:val="00112F2F"/>
    <w:rsid w:val="00113B68"/>
    <w:rsid w:val="001142F8"/>
    <w:rsid w:val="001159BC"/>
    <w:rsid w:val="001167B7"/>
    <w:rsid w:val="00127ADA"/>
    <w:rsid w:val="001317FD"/>
    <w:rsid w:val="0013265E"/>
    <w:rsid w:val="00132B65"/>
    <w:rsid w:val="001337FE"/>
    <w:rsid w:val="0013530D"/>
    <w:rsid w:val="00135A98"/>
    <w:rsid w:val="00140D4C"/>
    <w:rsid w:val="00141DB4"/>
    <w:rsid w:val="001425EE"/>
    <w:rsid w:val="00142772"/>
    <w:rsid w:val="00144EC7"/>
    <w:rsid w:val="00147B44"/>
    <w:rsid w:val="00153CBE"/>
    <w:rsid w:val="00155786"/>
    <w:rsid w:val="001565F6"/>
    <w:rsid w:val="00157487"/>
    <w:rsid w:val="0015755C"/>
    <w:rsid w:val="00161520"/>
    <w:rsid w:val="001617CA"/>
    <w:rsid w:val="00161B63"/>
    <w:rsid w:val="00166A70"/>
    <w:rsid w:val="00173A5F"/>
    <w:rsid w:val="001760C7"/>
    <w:rsid w:val="0017686B"/>
    <w:rsid w:val="001807F7"/>
    <w:rsid w:val="00180B7B"/>
    <w:rsid w:val="00182C6F"/>
    <w:rsid w:val="00183C3B"/>
    <w:rsid w:val="00184BAA"/>
    <w:rsid w:val="00185218"/>
    <w:rsid w:val="00186DF1"/>
    <w:rsid w:val="00187E40"/>
    <w:rsid w:val="001908F2"/>
    <w:rsid w:val="0019449A"/>
    <w:rsid w:val="001959F1"/>
    <w:rsid w:val="001A05C4"/>
    <w:rsid w:val="001A42B7"/>
    <w:rsid w:val="001A60E6"/>
    <w:rsid w:val="001B0B35"/>
    <w:rsid w:val="001B1F05"/>
    <w:rsid w:val="001B4B6E"/>
    <w:rsid w:val="001C4CA2"/>
    <w:rsid w:val="001C52BF"/>
    <w:rsid w:val="001C720E"/>
    <w:rsid w:val="001D098C"/>
    <w:rsid w:val="001D27D5"/>
    <w:rsid w:val="001D30F0"/>
    <w:rsid w:val="001D325E"/>
    <w:rsid w:val="001D4974"/>
    <w:rsid w:val="001D6916"/>
    <w:rsid w:val="001D73D8"/>
    <w:rsid w:val="001E02C6"/>
    <w:rsid w:val="001E09C3"/>
    <w:rsid w:val="001E0DB5"/>
    <w:rsid w:val="001E3AAC"/>
    <w:rsid w:val="001E3EF5"/>
    <w:rsid w:val="001E6E72"/>
    <w:rsid w:val="001F047A"/>
    <w:rsid w:val="001F15E2"/>
    <w:rsid w:val="001F1B7B"/>
    <w:rsid w:val="001F1F11"/>
    <w:rsid w:val="001F3856"/>
    <w:rsid w:val="001F3BC7"/>
    <w:rsid w:val="001F61E0"/>
    <w:rsid w:val="001F7B56"/>
    <w:rsid w:val="002009BB"/>
    <w:rsid w:val="00201379"/>
    <w:rsid w:val="00204192"/>
    <w:rsid w:val="00204561"/>
    <w:rsid w:val="00204B21"/>
    <w:rsid w:val="002061E0"/>
    <w:rsid w:val="00206E2E"/>
    <w:rsid w:val="0020754D"/>
    <w:rsid w:val="00207FE6"/>
    <w:rsid w:val="00212A62"/>
    <w:rsid w:val="00214B23"/>
    <w:rsid w:val="002200EE"/>
    <w:rsid w:val="00220BF1"/>
    <w:rsid w:val="002221F3"/>
    <w:rsid w:val="0022703A"/>
    <w:rsid w:val="002317D2"/>
    <w:rsid w:val="00232DCB"/>
    <w:rsid w:val="00235514"/>
    <w:rsid w:val="00235B2D"/>
    <w:rsid w:val="00235EB7"/>
    <w:rsid w:val="00236FCC"/>
    <w:rsid w:val="00237F58"/>
    <w:rsid w:val="00242024"/>
    <w:rsid w:val="0024255E"/>
    <w:rsid w:val="0024515E"/>
    <w:rsid w:val="0024602F"/>
    <w:rsid w:val="00250E1D"/>
    <w:rsid w:val="00251D83"/>
    <w:rsid w:val="00252864"/>
    <w:rsid w:val="002609C0"/>
    <w:rsid w:val="002651CC"/>
    <w:rsid w:val="00266047"/>
    <w:rsid w:val="002664E0"/>
    <w:rsid w:val="002714F2"/>
    <w:rsid w:val="00271725"/>
    <w:rsid w:val="00271C6D"/>
    <w:rsid w:val="00272403"/>
    <w:rsid w:val="0027326D"/>
    <w:rsid w:val="00273D0C"/>
    <w:rsid w:val="0027533A"/>
    <w:rsid w:val="00275A53"/>
    <w:rsid w:val="00276661"/>
    <w:rsid w:val="00277A97"/>
    <w:rsid w:val="0028317D"/>
    <w:rsid w:val="00293A36"/>
    <w:rsid w:val="00293CD0"/>
    <w:rsid w:val="002A210F"/>
    <w:rsid w:val="002A3141"/>
    <w:rsid w:val="002A3AD5"/>
    <w:rsid w:val="002A6D32"/>
    <w:rsid w:val="002A6EA0"/>
    <w:rsid w:val="002A6ED3"/>
    <w:rsid w:val="002A754A"/>
    <w:rsid w:val="002B11CC"/>
    <w:rsid w:val="002B246C"/>
    <w:rsid w:val="002B388E"/>
    <w:rsid w:val="002B45A3"/>
    <w:rsid w:val="002B4C5C"/>
    <w:rsid w:val="002C32F3"/>
    <w:rsid w:val="002C504A"/>
    <w:rsid w:val="002C533E"/>
    <w:rsid w:val="002D055A"/>
    <w:rsid w:val="002D2A15"/>
    <w:rsid w:val="002D2CD1"/>
    <w:rsid w:val="002D2FAE"/>
    <w:rsid w:val="002D73BD"/>
    <w:rsid w:val="002D7681"/>
    <w:rsid w:val="002E0A73"/>
    <w:rsid w:val="002E2998"/>
    <w:rsid w:val="002E3011"/>
    <w:rsid w:val="002E32CE"/>
    <w:rsid w:val="002E3A83"/>
    <w:rsid w:val="002E44CB"/>
    <w:rsid w:val="002E6E53"/>
    <w:rsid w:val="002E7536"/>
    <w:rsid w:val="002F34AD"/>
    <w:rsid w:val="002F4EEA"/>
    <w:rsid w:val="002F68E8"/>
    <w:rsid w:val="002F6BDA"/>
    <w:rsid w:val="002F6C1E"/>
    <w:rsid w:val="002F6CA3"/>
    <w:rsid w:val="002F7F4F"/>
    <w:rsid w:val="003011A4"/>
    <w:rsid w:val="003014C1"/>
    <w:rsid w:val="00301685"/>
    <w:rsid w:val="003037E4"/>
    <w:rsid w:val="003054CD"/>
    <w:rsid w:val="003061F5"/>
    <w:rsid w:val="00306C9B"/>
    <w:rsid w:val="00307E92"/>
    <w:rsid w:val="00314281"/>
    <w:rsid w:val="00315E5A"/>
    <w:rsid w:val="00316F06"/>
    <w:rsid w:val="00316F8A"/>
    <w:rsid w:val="00317E9C"/>
    <w:rsid w:val="00320637"/>
    <w:rsid w:val="00322D30"/>
    <w:rsid w:val="003242A9"/>
    <w:rsid w:val="00325EA7"/>
    <w:rsid w:val="003262F2"/>
    <w:rsid w:val="00327AB3"/>
    <w:rsid w:val="00327C8A"/>
    <w:rsid w:val="00327D4A"/>
    <w:rsid w:val="003377A9"/>
    <w:rsid w:val="003378CF"/>
    <w:rsid w:val="00341AC8"/>
    <w:rsid w:val="00341D02"/>
    <w:rsid w:val="0034540E"/>
    <w:rsid w:val="00345BCC"/>
    <w:rsid w:val="00347D47"/>
    <w:rsid w:val="0035213E"/>
    <w:rsid w:val="003522AA"/>
    <w:rsid w:val="003535C3"/>
    <w:rsid w:val="00356024"/>
    <w:rsid w:val="003565FD"/>
    <w:rsid w:val="00362F3A"/>
    <w:rsid w:val="00370ACF"/>
    <w:rsid w:val="0037394C"/>
    <w:rsid w:val="0037638F"/>
    <w:rsid w:val="00376AD4"/>
    <w:rsid w:val="0038599F"/>
    <w:rsid w:val="00386382"/>
    <w:rsid w:val="0038648B"/>
    <w:rsid w:val="00387442"/>
    <w:rsid w:val="00387CF7"/>
    <w:rsid w:val="003906C3"/>
    <w:rsid w:val="003942BB"/>
    <w:rsid w:val="00394857"/>
    <w:rsid w:val="003A77B8"/>
    <w:rsid w:val="003A79DD"/>
    <w:rsid w:val="003B099E"/>
    <w:rsid w:val="003B2C02"/>
    <w:rsid w:val="003B2C90"/>
    <w:rsid w:val="003B2D26"/>
    <w:rsid w:val="003B3F88"/>
    <w:rsid w:val="003B47C3"/>
    <w:rsid w:val="003B52A8"/>
    <w:rsid w:val="003B5354"/>
    <w:rsid w:val="003B6144"/>
    <w:rsid w:val="003B709F"/>
    <w:rsid w:val="003B738F"/>
    <w:rsid w:val="003C19A3"/>
    <w:rsid w:val="003C19E8"/>
    <w:rsid w:val="003C2C83"/>
    <w:rsid w:val="003C3671"/>
    <w:rsid w:val="003C3AC5"/>
    <w:rsid w:val="003C478A"/>
    <w:rsid w:val="003C6479"/>
    <w:rsid w:val="003D0DE0"/>
    <w:rsid w:val="003D4B2F"/>
    <w:rsid w:val="003D5009"/>
    <w:rsid w:val="003D5445"/>
    <w:rsid w:val="003D653C"/>
    <w:rsid w:val="003D774B"/>
    <w:rsid w:val="003E08DD"/>
    <w:rsid w:val="003E0E75"/>
    <w:rsid w:val="003E2066"/>
    <w:rsid w:val="003E33F0"/>
    <w:rsid w:val="003E4A91"/>
    <w:rsid w:val="003E5360"/>
    <w:rsid w:val="003E7AA9"/>
    <w:rsid w:val="003E7B8C"/>
    <w:rsid w:val="003F1CED"/>
    <w:rsid w:val="003F2152"/>
    <w:rsid w:val="003F2BC2"/>
    <w:rsid w:val="003F3433"/>
    <w:rsid w:val="003F50DD"/>
    <w:rsid w:val="003F5FB2"/>
    <w:rsid w:val="003F652E"/>
    <w:rsid w:val="003F7F9D"/>
    <w:rsid w:val="00400713"/>
    <w:rsid w:val="004008EE"/>
    <w:rsid w:val="00400D9C"/>
    <w:rsid w:val="0040447B"/>
    <w:rsid w:val="00405D6C"/>
    <w:rsid w:val="00405ECF"/>
    <w:rsid w:val="00406209"/>
    <w:rsid w:val="0041105D"/>
    <w:rsid w:val="00412EFA"/>
    <w:rsid w:val="00414062"/>
    <w:rsid w:val="00421D9E"/>
    <w:rsid w:val="004230FB"/>
    <w:rsid w:val="0042743A"/>
    <w:rsid w:val="00432203"/>
    <w:rsid w:val="00433E5D"/>
    <w:rsid w:val="00434FA3"/>
    <w:rsid w:val="00436EBF"/>
    <w:rsid w:val="00437764"/>
    <w:rsid w:val="004377CB"/>
    <w:rsid w:val="004408E6"/>
    <w:rsid w:val="00440DAB"/>
    <w:rsid w:val="004436BA"/>
    <w:rsid w:val="00446B71"/>
    <w:rsid w:val="00451CDE"/>
    <w:rsid w:val="00453021"/>
    <w:rsid w:val="0045689F"/>
    <w:rsid w:val="0046041B"/>
    <w:rsid w:val="004606CD"/>
    <w:rsid w:val="00460846"/>
    <w:rsid w:val="0046135C"/>
    <w:rsid w:val="004627B8"/>
    <w:rsid w:val="00463381"/>
    <w:rsid w:val="00467534"/>
    <w:rsid w:val="00470B40"/>
    <w:rsid w:val="00474938"/>
    <w:rsid w:val="00474D0D"/>
    <w:rsid w:val="00477358"/>
    <w:rsid w:val="00480345"/>
    <w:rsid w:val="004805A6"/>
    <w:rsid w:val="004840EF"/>
    <w:rsid w:val="0048546D"/>
    <w:rsid w:val="00487AD1"/>
    <w:rsid w:val="00490EA7"/>
    <w:rsid w:val="004A0D51"/>
    <w:rsid w:val="004A1BDF"/>
    <w:rsid w:val="004A3269"/>
    <w:rsid w:val="004A4A61"/>
    <w:rsid w:val="004A67D2"/>
    <w:rsid w:val="004B0595"/>
    <w:rsid w:val="004B0D4C"/>
    <w:rsid w:val="004B16EE"/>
    <w:rsid w:val="004B29ED"/>
    <w:rsid w:val="004B2E41"/>
    <w:rsid w:val="004B42F9"/>
    <w:rsid w:val="004B4DFB"/>
    <w:rsid w:val="004B7BDF"/>
    <w:rsid w:val="004C009D"/>
    <w:rsid w:val="004C0BF1"/>
    <w:rsid w:val="004C1362"/>
    <w:rsid w:val="004C1DFF"/>
    <w:rsid w:val="004C73C8"/>
    <w:rsid w:val="004D2DDA"/>
    <w:rsid w:val="004D5837"/>
    <w:rsid w:val="004E2523"/>
    <w:rsid w:val="004E6397"/>
    <w:rsid w:val="004E712E"/>
    <w:rsid w:val="004F4B44"/>
    <w:rsid w:val="004F6133"/>
    <w:rsid w:val="004F754C"/>
    <w:rsid w:val="004F7B2B"/>
    <w:rsid w:val="004F7F1A"/>
    <w:rsid w:val="00500FE9"/>
    <w:rsid w:val="00501093"/>
    <w:rsid w:val="0050516B"/>
    <w:rsid w:val="00512EF6"/>
    <w:rsid w:val="0051380D"/>
    <w:rsid w:val="0051482A"/>
    <w:rsid w:val="00514E5D"/>
    <w:rsid w:val="005158CB"/>
    <w:rsid w:val="0051643A"/>
    <w:rsid w:val="00516ECB"/>
    <w:rsid w:val="005170F3"/>
    <w:rsid w:val="00520035"/>
    <w:rsid w:val="00520B95"/>
    <w:rsid w:val="00527973"/>
    <w:rsid w:val="005307F9"/>
    <w:rsid w:val="0054141A"/>
    <w:rsid w:val="005440D1"/>
    <w:rsid w:val="00546935"/>
    <w:rsid w:val="00547F59"/>
    <w:rsid w:val="00550992"/>
    <w:rsid w:val="0055550B"/>
    <w:rsid w:val="00556D71"/>
    <w:rsid w:val="00566FD3"/>
    <w:rsid w:val="00571799"/>
    <w:rsid w:val="00571F34"/>
    <w:rsid w:val="005720E6"/>
    <w:rsid w:val="00574451"/>
    <w:rsid w:val="00575C0B"/>
    <w:rsid w:val="005778C0"/>
    <w:rsid w:val="00584A08"/>
    <w:rsid w:val="00585487"/>
    <w:rsid w:val="0058672F"/>
    <w:rsid w:val="00586E47"/>
    <w:rsid w:val="0058741C"/>
    <w:rsid w:val="00595268"/>
    <w:rsid w:val="0059655D"/>
    <w:rsid w:val="005968A2"/>
    <w:rsid w:val="00596DD5"/>
    <w:rsid w:val="005A10C0"/>
    <w:rsid w:val="005A151C"/>
    <w:rsid w:val="005A6822"/>
    <w:rsid w:val="005A6C7F"/>
    <w:rsid w:val="005B53AA"/>
    <w:rsid w:val="005B5742"/>
    <w:rsid w:val="005B6F19"/>
    <w:rsid w:val="005B74AA"/>
    <w:rsid w:val="005C2488"/>
    <w:rsid w:val="005C2739"/>
    <w:rsid w:val="005C2CBE"/>
    <w:rsid w:val="005C461C"/>
    <w:rsid w:val="005C4B95"/>
    <w:rsid w:val="005C4BFE"/>
    <w:rsid w:val="005D2528"/>
    <w:rsid w:val="005D2792"/>
    <w:rsid w:val="005D5E28"/>
    <w:rsid w:val="005E0634"/>
    <w:rsid w:val="005E3EE0"/>
    <w:rsid w:val="005E4B38"/>
    <w:rsid w:val="005E51BC"/>
    <w:rsid w:val="005E772C"/>
    <w:rsid w:val="005F198C"/>
    <w:rsid w:val="005F26BB"/>
    <w:rsid w:val="005F3519"/>
    <w:rsid w:val="0060076A"/>
    <w:rsid w:val="0060132E"/>
    <w:rsid w:val="00604BD2"/>
    <w:rsid w:val="006055A6"/>
    <w:rsid w:val="00607000"/>
    <w:rsid w:val="00607517"/>
    <w:rsid w:val="00610666"/>
    <w:rsid w:val="006119CC"/>
    <w:rsid w:val="00611FCB"/>
    <w:rsid w:val="00612FF0"/>
    <w:rsid w:val="0062089E"/>
    <w:rsid w:val="00621E63"/>
    <w:rsid w:val="00622765"/>
    <w:rsid w:val="00622833"/>
    <w:rsid w:val="00625573"/>
    <w:rsid w:val="00627F98"/>
    <w:rsid w:val="0063013A"/>
    <w:rsid w:val="00630CF4"/>
    <w:rsid w:val="00632C52"/>
    <w:rsid w:val="00633D01"/>
    <w:rsid w:val="00635F22"/>
    <w:rsid w:val="00635F8F"/>
    <w:rsid w:val="00636CC2"/>
    <w:rsid w:val="00642480"/>
    <w:rsid w:val="0064344D"/>
    <w:rsid w:val="006465C7"/>
    <w:rsid w:val="00650646"/>
    <w:rsid w:val="00650A1E"/>
    <w:rsid w:val="00654330"/>
    <w:rsid w:val="00655D23"/>
    <w:rsid w:val="00661E32"/>
    <w:rsid w:val="006666AE"/>
    <w:rsid w:val="00666DD7"/>
    <w:rsid w:val="006710D8"/>
    <w:rsid w:val="006714CC"/>
    <w:rsid w:val="00671912"/>
    <w:rsid w:val="00671DBD"/>
    <w:rsid w:val="006838E4"/>
    <w:rsid w:val="006865CF"/>
    <w:rsid w:val="00686F97"/>
    <w:rsid w:val="00687367"/>
    <w:rsid w:val="006879FF"/>
    <w:rsid w:val="00693DEE"/>
    <w:rsid w:val="006A1AD2"/>
    <w:rsid w:val="006A248D"/>
    <w:rsid w:val="006A690A"/>
    <w:rsid w:val="006B1580"/>
    <w:rsid w:val="006B1E2E"/>
    <w:rsid w:val="006B2357"/>
    <w:rsid w:val="006B4AB3"/>
    <w:rsid w:val="006B4BEB"/>
    <w:rsid w:val="006B5EC1"/>
    <w:rsid w:val="006C35E9"/>
    <w:rsid w:val="006C42D1"/>
    <w:rsid w:val="006C4ACE"/>
    <w:rsid w:val="006C4EB2"/>
    <w:rsid w:val="006C6AF3"/>
    <w:rsid w:val="006D030C"/>
    <w:rsid w:val="006D3724"/>
    <w:rsid w:val="006D48BB"/>
    <w:rsid w:val="006D5439"/>
    <w:rsid w:val="006E0438"/>
    <w:rsid w:val="006E26ED"/>
    <w:rsid w:val="006E42AD"/>
    <w:rsid w:val="006F220C"/>
    <w:rsid w:val="006F23B7"/>
    <w:rsid w:val="006F5C2E"/>
    <w:rsid w:val="006F6E91"/>
    <w:rsid w:val="006F7D3F"/>
    <w:rsid w:val="00703F05"/>
    <w:rsid w:val="007045D2"/>
    <w:rsid w:val="00705D55"/>
    <w:rsid w:val="00707EA7"/>
    <w:rsid w:val="0071202C"/>
    <w:rsid w:val="007122C6"/>
    <w:rsid w:val="007128B4"/>
    <w:rsid w:val="00714120"/>
    <w:rsid w:val="007151FB"/>
    <w:rsid w:val="00715398"/>
    <w:rsid w:val="00717063"/>
    <w:rsid w:val="00717202"/>
    <w:rsid w:val="0071745C"/>
    <w:rsid w:val="00717B20"/>
    <w:rsid w:val="00720D64"/>
    <w:rsid w:val="00723F81"/>
    <w:rsid w:val="007246CB"/>
    <w:rsid w:val="0072484C"/>
    <w:rsid w:val="00724FF7"/>
    <w:rsid w:val="007253A0"/>
    <w:rsid w:val="00726F93"/>
    <w:rsid w:val="00727603"/>
    <w:rsid w:val="00730D24"/>
    <w:rsid w:val="00731720"/>
    <w:rsid w:val="00732BA3"/>
    <w:rsid w:val="00732C6F"/>
    <w:rsid w:val="00734BDF"/>
    <w:rsid w:val="00744445"/>
    <w:rsid w:val="0074451D"/>
    <w:rsid w:val="007463D3"/>
    <w:rsid w:val="00750298"/>
    <w:rsid w:val="00750B2B"/>
    <w:rsid w:val="0075212D"/>
    <w:rsid w:val="007523BB"/>
    <w:rsid w:val="00752626"/>
    <w:rsid w:val="00753567"/>
    <w:rsid w:val="00755920"/>
    <w:rsid w:val="00764126"/>
    <w:rsid w:val="007642FA"/>
    <w:rsid w:val="00766915"/>
    <w:rsid w:val="00774C76"/>
    <w:rsid w:val="00775229"/>
    <w:rsid w:val="007809AD"/>
    <w:rsid w:val="00782611"/>
    <w:rsid w:val="007838AD"/>
    <w:rsid w:val="00784DC5"/>
    <w:rsid w:val="00784ED2"/>
    <w:rsid w:val="007873DA"/>
    <w:rsid w:val="00793DF8"/>
    <w:rsid w:val="007969BE"/>
    <w:rsid w:val="007971ED"/>
    <w:rsid w:val="0079725E"/>
    <w:rsid w:val="00797A82"/>
    <w:rsid w:val="00797B18"/>
    <w:rsid w:val="007A7102"/>
    <w:rsid w:val="007B0E6E"/>
    <w:rsid w:val="007B29EB"/>
    <w:rsid w:val="007B3C35"/>
    <w:rsid w:val="007B3E13"/>
    <w:rsid w:val="007B64EE"/>
    <w:rsid w:val="007C05BC"/>
    <w:rsid w:val="007C1E57"/>
    <w:rsid w:val="007C55FF"/>
    <w:rsid w:val="007C71CF"/>
    <w:rsid w:val="007D28EC"/>
    <w:rsid w:val="007D49CF"/>
    <w:rsid w:val="007D6778"/>
    <w:rsid w:val="007D6E64"/>
    <w:rsid w:val="007E0A69"/>
    <w:rsid w:val="007E0B95"/>
    <w:rsid w:val="007E0B98"/>
    <w:rsid w:val="007E16DC"/>
    <w:rsid w:val="007E27CC"/>
    <w:rsid w:val="007E27DC"/>
    <w:rsid w:val="007E5C9C"/>
    <w:rsid w:val="007E63DA"/>
    <w:rsid w:val="007E6C25"/>
    <w:rsid w:val="007E7038"/>
    <w:rsid w:val="007F0D93"/>
    <w:rsid w:val="007F24AB"/>
    <w:rsid w:val="007F2DFD"/>
    <w:rsid w:val="007F43E3"/>
    <w:rsid w:val="007F7EDE"/>
    <w:rsid w:val="0080056B"/>
    <w:rsid w:val="0080154A"/>
    <w:rsid w:val="008027FE"/>
    <w:rsid w:val="00805783"/>
    <w:rsid w:val="00807135"/>
    <w:rsid w:val="00812E4A"/>
    <w:rsid w:val="00812E5F"/>
    <w:rsid w:val="0081320D"/>
    <w:rsid w:val="00813D14"/>
    <w:rsid w:val="00815C80"/>
    <w:rsid w:val="008232DE"/>
    <w:rsid w:val="00823758"/>
    <w:rsid w:val="008250CE"/>
    <w:rsid w:val="00825C25"/>
    <w:rsid w:val="008263EB"/>
    <w:rsid w:val="0082692F"/>
    <w:rsid w:val="00826B10"/>
    <w:rsid w:val="00827602"/>
    <w:rsid w:val="00827E9F"/>
    <w:rsid w:val="0083038F"/>
    <w:rsid w:val="008320C2"/>
    <w:rsid w:val="00832209"/>
    <w:rsid w:val="00832C65"/>
    <w:rsid w:val="00840A87"/>
    <w:rsid w:val="00842858"/>
    <w:rsid w:val="00844191"/>
    <w:rsid w:val="00845434"/>
    <w:rsid w:val="0084686B"/>
    <w:rsid w:val="00847D2C"/>
    <w:rsid w:val="00850180"/>
    <w:rsid w:val="00850723"/>
    <w:rsid w:val="00850F6A"/>
    <w:rsid w:val="008515D0"/>
    <w:rsid w:val="00851B6B"/>
    <w:rsid w:val="00853744"/>
    <w:rsid w:val="00854245"/>
    <w:rsid w:val="008620A1"/>
    <w:rsid w:val="008624C7"/>
    <w:rsid w:val="00867CE5"/>
    <w:rsid w:val="00870EB6"/>
    <w:rsid w:val="008750C9"/>
    <w:rsid w:val="00875597"/>
    <w:rsid w:val="00876F0E"/>
    <w:rsid w:val="0087715B"/>
    <w:rsid w:val="00877CFE"/>
    <w:rsid w:val="00885A21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62E1"/>
    <w:rsid w:val="00897700"/>
    <w:rsid w:val="008A0E7C"/>
    <w:rsid w:val="008A48BD"/>
    <w:rsid w:val="008B15B9"/>
    <w:rsid w:val="008B20DB"/>
    <w:rsid w:val="008B2B1A"/>
    <w:rsid w:val="008B375D"/>
    <w:rsid w:val="008C0799"/>
    <w:rsid w:val="008C1EA3"/>
    <w:rsid w:val="008C2548"/>
    <w:rsid w:val="008C339A"/>
    <w:rsid w:val="008C38E0"/>
    <w:rsid w:val="008C3EB6"/>
    <w:rsid w:val="008C509D"/>
    <w:rsid w:val="008C50D1"/>
    <w:rsid w:val="008C67AB"/>
    <w:rsid w:val="008D1A54"/>
    <w:rsid w:val="008D3D09"/>
    <w:rsid w:val="008D4B79"/>
    <w:rsid w:val="008D4C64"/>
    <w:rsid w:val="008D5991"/>
    <w:rsid w:val="008D63FE"/>
    <w:rsid w:val="008E1BB9"/>
    <w:rsid w:val="008E1F67"/>
    <w:rsid w:val="008E29C1"/>
    <w:rsid w:val="008E2D70"/>
    <w:rsid w:val="008E552D"/>
    <w:rsid w:val="008E596A"/>
    <w:rsid w:val="008E599A"/>
    <w:rsid w:val="008E69E7"/>
    <w:rsid w:val="008E6F84"/>
    <w:rsid w:val="008F29B9"/>
    <w:rsid w:val="008F425F"/>
    <w:rsid w:val="008F4E44"/>
    <w:rsid w:val="008F78DD"/>
    <w:rsid w:val="008F7CBC"/>
    <w:rsid w:val="00902A73"/>
    <w:rsid w:val="00903E08"/>
    <w:rsid w:val="00904B31"/>
    <w:rsid w:val="00905B26"/>
    <w:rsid w:val="00906251"/>
    <w:rsid w:val="00913CAC"/>
    <w:rsid w:val="0091424E"/>
    <w:rsid w:val="00915432"/>
    <w:rsid w:val="00920FE1"/>
    <w:rsid w:val="00923914"/>
    <w:rsid w:val="00923CCD"/>
    <w:rsid w:val="00926883"/>
    <w:rsid w:val="00927246"/>
    <w:rsid w:val="00927857"/>
    <w:rsid w:val="009312A2"/>
    <w:rsid w:val="00932082"/>
    <w:rsid w:val="00937F75"/>
    <w:rsid w:val="00937FD3"/>
    <w:rsid w:val="00940004"/>
    <w:rsid w:val="00940979"/>
    <w:rsid w:val="009411FF"/>
    <w:rsid w:val="009413D0"/>
    <w:rsid w:val="009419E7"/>
    <w:rsid w:val="00942BCB"/>
    <w:rsid w:val="00944016"/>
    <w:rsid w:val="00944312"/>
    <w:rsid w:val="00945910"/>
    <w:rsid w:val="0094615E"/>
    <w:rsid w:val="00947C74"/>
    <w:rsid w:val="00951E5C"/>
    <w:rsid w:val="009534B1"/>
    <w:rsid w:val="00953F8C"/>
    <w:rsid w:val="009540E4"/>
    <w:rsid w:val="00954388"/>
    <w:rsid w:val="00954E39"/>
    <w:rsid w:val="00955363"/>
    <w:rsid w:val="009561ED"/>
    <w:rsid w:val="00956A9B"/>
    <w:rsid w:val="009603DE"/>
    <w:rsid w:val="00962AB2"/>
    <w:rsid w:val="00970C2E"/>
    <w:rsid w:val="009714F9"/>
    <w:rsid w:val="00972161"/>
    <w:rsid w:val="00974007"/>
    <w:rsid w:val="00974A48"/>
    <w:rsid w:val="009752D7"/>
    <w:rsid w:val="009771A9"/>
    <w:rsid w:val="0098169B"/>
    <w:rsid w:val="00985D6B"/>
    <w:rsid w:val="00990CAA"/>
    <w:rsid w:val="00992B76"/>
    <w:rsid w:val="0099305E"/>
    <w:rsid w:val="009958D7"/>
    <w:rsid w:val="00996F32"/>
    <w:rsid w:val="0099724B"/>
    <w:rsid w:val="00997E5F"/>
    <w:rsid w:val="009A0FCE"/>
    <w:rsid w:val="009A1B8B"/>
    <w:rsid w:val="009A1E86"/>
    <w:rsid w:val="009A370B"/>
    <w:rsid w:val="009A42EE"/>
    <w:rsid w:val="009A456F"/>
    <w:rsid w:val="009A59AB"/>
    <w:rsid w:val="009A6256"/>
    <w:rsid w:val="009A66F7"/>
    <w:rsid w:val="009B299F"/>
    <w:rsid w:val="009B4851"/>
    <w:rsid w:val="009B4F7A"/>
    <w:rsid w:val="009B6024"/>
    <w:rsid w:val="009C0306"/>
    <w:rsid w:val="009C09E1"/>
    <w:rsid w:val="009C109D"/>
    <w:rsid w:val="009C25CD"/>
    <w:rsid w:val="009C288E"/>
    <w:rsid w:val="009C2B95"/>
    <w:rsid w:val="009C3987"/>
    <w:rsid w:val="009C6700"/>
    <w:rsid w:val="009C6944"/>
    <w:rsid w:val="009D0158"/>
    <w:rsid w:val="009D0436"/>
    <w:rsid w:val="009D1CF8"/>
    <w:rsid w:val="009D2757"/>
    <w:rsid w:val="009D4D53"/>
    <w:rsid w:val="009E08F2"/>
    <w:rsid w:val="009E1347"/>
    <w:rsid w:val="009E174D"/>
    <w:rsid w:val="009E45DC"/>
    <w:rsid w:val="009F0291"/>
    <w:rsid w:val="009F2E9F"/>
    <w:rsid w:val="009F45DD"/>
    <w:rsid w:val="009F67C1"/>
    <w:rsid w:val="00A00047"/>
    <w:rsid w:val="00A03142"/>
    <w:rsid w:val="00A04578"/>
    <w:rsid w:val="00A05C8F"/>
    <w:rsid w:val="00A071B4"/>
    <w:rsid w:val="00A071F1"/>
    <w:rsid w:val="00A1070F"/>
    <w:rsid w:val="00A10845"/>
    <w:rsid w:val="00A10A32"/>
    <w:rsid w:val="00A10AB0"/>
    <w:rsid w:val="00A12793"/>
    <w:rsid w:val="00A13A49"/>
    <w:rsid w:val="00A14E9B"/>
    <w:rsid w:val="00A172DA"/>
    <w:rsid w:val="00A22B0A"/>
    <w:rsid w:val="00A27738"/>
    <w:rsid w:val="00A27C64"/>
    <w:rsid w:val="00A323AB"/>
    <w:rsid w:val="00A33BAF"/>
    <w:rsid w:val="00A354E4"/>
    <w:rsid w:val="00A35E73"/>
    <w:rsid w:val="00A375B1"/>
    <w:rsid w:val="00A40644"/>
    <w:rsid w:val="00A40D17"/>
    <w:rsid w:val="00A43CBC"/>
    <w:rsid w:val="00A45253"/>
    <w:rsid w:val="00A46566"/>
    <w:rsid w:val="00A472D4"/>
    <w:rsid w:val="00A56F87"/>
    <w:rsid w:val="00A57AD7"/>
    <w:rsid w:val="00A57B41"/>
    <w:rsid w:val="00A6010E"/>
    <w:rsid w:val="00A601CA"/>
    <w:rsid w:val="00A606F0"/>
    <w:rsid w:val="00A6288C"/>
    <w:rsid w:val="00A62BB2"/>
    <w:rsid w:val="00A63E82"/>
    <w:rsid w:val="00A657A3"/>
    <w:rsid w:val="00A66410"/>
    <w:rsid w:val="00A67FEA"/>
    <w:rsid w:val="00A70F72"/>
    <w:rsid w:val="00A74589"/>
    <w:rsid w:val="00A7496A"/>
    <w:rsid w:val="00A7513F"/>
    <w:rsid w:val="00A75318"/>
    <w:rsid w:val="00A7570F"/>
    <w:rsid w:val="00A77116"/>
    <w:rsid w:val="00A870D1"/>
    <w:rsid w:val="00A879CE"/>
    <w:rsid w:val="00A87A9C"/>
    <w:rsid w:val="00A90965"/>
    <w:rsid w:val="00A9460A"/>
    <w:rsid w:val="00A9476B"/>
    <w:rsid w:val="00A94801"/>
    <w:rsid w:val="00AA01B9"/>
    <w:rsid w:val="00AA11B7"/>
    <w:rsid w:val="00AA305C"/>
    <w:rsid w:val="00AA61D0"/>
    <w:rsid w:val="00AB696E"/>
    <w:rsid w:val="00AB6F09"/>
    <w:rsid w:val="00AB75B7"/>
    <w:rsid w:val="00AC19E4"/>
    <w:rsid w:val="00AC2A3A"/>
    <w:rsid w:val="00AC316F"/>
    <w:rsid w:val="00AC3BE9"/>
    <w:rsid w:val="00AC5274"/>
    <w:rsid w:val="00AC5706"/>
    <w:rsid w:val="00AC5CC9"/>
    <w:rsid w:val="00AC696E"/>
    <w:rsid w:val="00AD222C"/>
    <w:rsid w:val="00AD237E"/>
    <w:rsid w:val="00AD78CB"/>
    <w:rsid w:val="00AD7994"/>
    <w:rsid w:val="00AE0B00"/>
    <w:rsid w:val="00AE2771"/>
    <w:rsid w:val="00AE37F0"/>
    <w:rsid w:val="00AE46AF"/>
    <w:rsid w:val="00AE48DC"/>
    <w:rsid w:val="00AE6519"/>
    <w:rsid w:val="00AE65F7"/>
    <w:rsid w:val="00AF13BC"/>
    <w:rsid w:val="00AF2284"/>
    <w:rsid w:val="00AF3DA7"/>
    <w:rsid w:val="00AF47FC"/>
    <w:rsid w:val="00AF6CAD"/>
    <w:rsid w:val="00B00EFD"/>
    <w:rsid w:val="00B033A5"/>
    <w:rsid w:val="00B03FB7"/>
    <w:rsid w:val="00B07FD5"/>
    <w:rsid w:val="00B10127"/>
    <w:rsid w:val="00B11A29"/>
    <w:rsid w:val="00B12382"/>
    <w:rsid w:val="00B12F12"/>
    <w:rsid w:val="00B17D37"/>
    <w:rsid w:val="00B205AD"/>
    <w:rsid w:val="00B21494"/>
    <w:rsid w:val="00B2490F"/>
    <w:rsid w:val="00B27E3A"/>
    <w:rsid w:val="00B3334D"/>
    <w:rsid w:val="00B34E29"/>
    <w:rsid w:val="00B3551D"/>
    <w:rsid w:val="00B36317"/>
    <w:rsid w:val="00B40B81"/>
    <w:rsid w:val="00B41554"/>
    <w:rsid w:val="00B43B24"/>
    <w:rsid w:val="00B46778"/>
    <w:rsid w:val="00B46B34"/>
    <w:rsid w:val="00B47971"/>
    <w:rsid w:val="00B52BEE"/>
    <w:rsid w:val="00B53550"/>
    <w:rsid w:val="00B539DD"/>
    <w:rsid w:val="00B53DB5"/>
    <w:rsid w:val="00B543EE"/>
    <w:rsid w:val="00B5562C"/>
    <w:rsid w:val="00B65328"/>
    <w:rsid w:val="00B65A2E"/>
    <w:rsid w:val="00B71BF1"/>
    <w:rsid w:val="00B72EE0"/>
    <w:rsid w:val="00B73958"/>
    <w:rsid w:val="00B73DE9"/>
    <w:rsid w:val="00B762E8"/>
    <w:rsid w:val="00B765C2"/>
    <w:rsid w:val="00B766CE"/>
    <w:rsid w:val="00B82AE7"/>
    <w:rsid w:val="00B83740"/>
    <w:rsid w:val="00B85453"/>
    <w:rsid w:val="00B871DE"/>
    <w:rsid w:val="00B91B04"/>
    <w:rsid w:val="00B923DC"/>
    <w:rsid w:val="00B925BA"/>
    <w:rsid w:val="00B964FA"/>
    <w:rsid w:val="00B96977"/>
    <w:rsid w:val="00BA1B16"/>
    <w:rsid w:val="00BA4B83"/>
    <w:rsid w:val="00BA4D55"/>
    <w:rsid w:val="00BA5404"/>
    <w:rsid w:val="00BA6C59"/>
    <w:rsid w:val="00BB1D28"/>
    <w:rsid w:val="00BB3743"/>
    <w:rsid w:val="00BB4379"/>
    <w:rsid w:val="00BB5EBF"/>
    <w:rsid w:val="00BB5F04"/>
    <w:rsid w:val="00BC1BC4"/>
    <w:rsid w:val="00BC5431"/>
    <w:rsid w:val="00BC6EF3"/>
    <w:rsid w:val="00BD127C"/>
    <w:rsid w:val="00BD2475"/>
    <w:rsid w:val="00BD30C7"/>
    <w:rsid w:val="00BD3F4E"/>
    <w:rsid w:val="00BD40E7"/>
    <w:rsid w:val="00BD4745"/>
    <w:rsid w:val="00BD76FC"/>
    <w:rsid w:val="00BE0FC1"/>
    <w:rsid w:val="00BE32AB"/>
    <w:rsid w:val="00BE60E3"/>
    <w:rsid w:val="00BF19BE"/>
    <w:rsid w:val="00BF1D96"/>
    <w:rsid w:val="00BF2540"/>
    <w:rsid w:val="00BF2BB2"/>
    <w:rsid w:val="00BF3C1C"/>
    <w:rsid w:val="00BF3F59"/>
    <w:rsid w:val="00BF59F6"/>
    <w:rsid w:val="00C01C8E"/>
    <w:rsid w:val="00C025C7"/>
    <w:rsid w:val="00C11244"/>
    <w:rsid w:val="00C126C0"/>
    <w:rsid w:val="00C13577"/>
    <w:rsid w:val="00C1446E"/>
    <w:rsid w:val="00C145EC"/>
    <w:rsid w:val="00C172A0"/>
    <w:rsid w:val="00C17644"/>
    <w:rsid w:val="00C17B72"/>
    <w:rsid w:val="00C17F00"/>
    <w:rsid w:val="00C205DA"/>
    <w:rsid w:val="00C209E8"/>
    <w:rsid w:val="00C232C3"/>
    <w:rsid w:val="00C23320"/>
    <w:rsid w:val="00C2380E"/>
    <w:rsid w:val="00C23980"/>
    <w:rsid w:val="00C241B9"/>
    <w:rsid w:val="00C26BD1"/>
    <w:rsid w:val="00C26D30"/>
    <w:rsid w:val="00C27D5C"/>
    <w:rsid w:val="00C3009B"/>
    <w:rsid w:val="00C33761"/>
    <w:rsid w:val="00C3418D"/>
    <w:rsid w:val="00C34453"/>
    <w:rsid w:val="00C3722B"/>
    <w:rsid w:val="00C37292"/>
    <w:rsid w:val="00C3754F"/>
    <w:rsid w:val="00C37C09"/>
    <w:rsid w:val="00C41F63"/>
    <w:rsid w:val="00C46162"/>
    <w:rsid w:val="00C461E5"/>
    <w:rsid w:val="00C5052D"/>
    <w:rsid w:val="00C52B1D"/>
    <w:rsid w:val="00C53BB6"/>
    <w:rsid w:val="00C55D91"/>
    <w:rsid w:val="00C56F1F"/>
    <w:rsid w:val="00C5719B"/>
    <w:rsid w:val="00C60F81"/>
    <w:rsid w:val="00C61B1E"/>
    <w:rsid w:val="00C61B29"/>
    <w:rsid w:val="00C61FB2"/>
    <w:rsid w:val="00C62071"/>
    <w:rsid w:val="00C6479D"/>
    <w:rsid w:val="00C6631B"/>
    <w:rsid w:val="00C67AE2"/>
    <w:rsid w:val="00C67F6E"/>
    <w:rsid w:val="00C700E4"/>
    <w:rsid w:val="00C70279"/>
    <w:rsid w:val="00C716B0"/>
    <w:rsid w:val="00C71DE9"/>
    <w:rsid w:val="00C74527"/>
    <w:rsid w:val="00C76A3F"/>
    <w:rsid w:val="00C808CF"/>
    <w:rsid w:val="00C81C89"/>
    <w:rsid w:val="00C859BA"/>
    <w:rsid w:val="00C85A89"/>
    <w:rsid w:val="00C87C6B"/>
    <w:rsid w:val="00C91582"/>
    <w:rsid w:val="00C91DED"/>
    <w:rsid w:val="00C92625"/>
    <w:rsid w:val="00C9360A"/>
    <w:rsid w:val="00C95165"/>
    <w:rsid w:val="00C96792"/>
    <w:rsid w:val="00C97143"/>
    <w:rsid w:val="00C97565"/>
    <w:rsid w:val="00C97826"/>
    <w:rsid w:val="00CA037A"/>
    <w:rsid w:val="00CA0674"/>
    <w:rsid w:val="00CA0F7E"/>
    <w:rsid w:val="00CA3EE8"/>
    <w:rsid w:val="00CA47F9"/>
    <w:rsid w:val="00CA4EE5"/>
    <w:rsid w:val="00CB3748"/>
    <w:rsid w:val="00CB6B68"/>
    <w:rsid w:val="00CC096F"/>
    <w:rsid w:val="00CC19EB"/>
    <w:rsid w:val="00CC29F3"/>
    <w:rsid w:val="00CD0363"/>
    <w:rsid w:val="00CD0834"/>
    <w:rsid w:val="00CD5537"/>
    <w:rsid w:val="00CE0DB7"/>
    <w:rsid w:val="00CE1F2C"/>
    <w:rsid w:val="00CE28F2"/>
    <w:rsid w:val="00CE32B4"/>
    <w:rsid w:val="00CE3E8E"/>
    <w:rsid w:val="00CE49B7"/>
    <w:rsid w:val="00CE7363"/>
    <w:rsid w:val="00CE73FA"/>
    <w:rsid w:val="00CF032E"/>
    <w:rsid w:val="00CF37B6"/>
    <w:rsid w:val="00CF5ED5"/>
    <w:rsid w:val="00CF76EE"/>
    <w:rsid w:val="00CF7777"/>
    <w:rsid w:val="00D000AE"/>
    <w:rsid w:val="00D024D8"/>
    <w:rsid w:val="00D04A36"/>
    <w:rsid w:val="00D05BD1"/>
    <w:rsid w:val="00D07733"/>
    <w:rsid w:val="00D10397"/>
    <w:rsid w:val="00D130E6"/>
    <w:rsid w:val="00D134C5"/>
    <w:rsid w:val="00D15AAE"/>
    <w:rsid w:val="00D16558"/>
    <w:rsid w:val="00D16573"/>
    <w:rsid w:val="00D16947"/>
    <w:rsid w:val="00D16D30"/>
    <w:rsid w:val="00D1739B"/>
    <w:rsid w:val="00D17568"/>
    <w:rsid w:val="00D17B4C"/>
    <w:rsid w:val="00D20BF7"/>
    <w:rsid w:val="00D2132C"/>
    <w:rsid w:val="00D21DE8"/>
    <w:rsid w:val="00D22225"/>
    <w:rsid w:val="00D22DC6"/>
    <w:rsid w:val="00D233E2"/>
    <w:rsid w:val="00D23A8F"/>
    <w:rsid w:val="00D27516"/>
    <w:rsid w:val="00D2759C"/>
    <w:rsid w:val="00D2792D"/>
    <w:rsid w:val="00D308EA"/>
    <w:rsid w:val="00D33AE6"/>
    <w:rsid w:val="00D36063"/>
    <w:rsid w:val="00D4018D"/>
    <w:rsid w:val="00D44BC1"/>
    <w:rsid w:val="00D45205"/>
    <w:rsid w:val="00D460FE"/>
    <w:rsid w:val="00D47481"/>
    <w:rsid w:val="00D479C3"/>
    <w:rsid w:val="00D517F8"/>
    <w:rsid w:val="00D51EF3"/>
    <w:rsid w:val="00D521A7"/>
    <w:rsid w:val="00D5452F"/>
    <w:rsid w:val="00D55208"/>
    <w:rsid w:val="00D6124B"/>
    <w:rsid w:val="00D613A5"/>
    <w:rsid w:val="00D6337F"/>
    <w:rsid w:val="00D64C79"/>
    <w:rsid w:val="00D64E72"/>
    <w:rsid w:val="00D652AD"/>
    <w:rsid w:val="00D67F4F"/>
    <w:rsid w:val="00D712A7"/>
    <w:rsid w:val="00D7148D"/>
    <w:rsid w:val="00D75D63"/>
    <w:rsid w:val="00D914C1"/>
    <w:rsid w:val="00D93257"/>
    <w:rsid w:val="00D94677"/>
    <w:rsid w:val="00D9488A"/>
    <w:rsid w:val="00D9554B"/>
    <w:rsid w:val="00D95D26"/>
    <w:rsid w:val="00DA030F"/>
    <w:rsid w:val="00DA035D"/>
    <w:rsid w:val="00DA0F59"/>
    <w:rsid w:val="00DA4253"/>
    <w:rsid w:val="00DB19F9"/>
    <w:rsid w:val="00DB4DB1"/>
    <w:rsid w:val="00DB6B51"/>
    <w:rsid w:val="00DB6DB4"/>
    <w:rsid w:val="00DB7055"/>
    <w:rsid w:val="00DB794B"/>
    <w:rsid w:val="00DC0847"/>
    <w:rsid w:val="00DC34A9"/>
    <w:rsid w:val="00DC4404"/>
    <w:rsid w:val="00DC5C24"/>
    <w:rsid w:val="00DC5E13"/>
    <w:rsid w:val="00DD56C2"/>
    <w:rsid w:val="00DD7BC7"/>
    <w:rsid w:val="00DE0E47"/>
    <w:rsid w:val="00DE7347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4729"/>
    <w:rsid w:val="00E06EA5"/>
    <w:rsid w:val="00E11DF9"/>
    <w:rsid w:val="00E11F42"/>
    <w:rsid w:val="00E128D2"/>
    <w:rsid w:val="00E143F9"/>
    <w:rsid w:val="00E157D3"/>
    <w:rsid w:val="00E157E7"/>
    <w:rsid w:val="00E1749F"/>
    <w:rsid w:val="00E2016B"/>
    <w:rsid w:val="00E227AE"/>
    <w:rsid w:val="00E229ED"/>
    <w:rsid w:val="00E2502D"/>
    <w:rsid w:val="00E25D83"/>
    <w:rsid w:val="00E27D94"/>
    <w:rsid w:val="00E30C1C"/>
    <w:rsid w:val="00E33A10"/>
    <w:rsid w:val="00E34A66"/>
    <w:rsid w:val="00E351D3"/>
    <w:rsid w:val="00E4186C"/>
    <w:rsid w:val="00E43441"/>
    <w:rsid w:val="00E44FE2"/>
    <w:rsid w:val="00E507A2"/>
    <w:rsid w:val="00E5249D"/>
    <w:rsid w:val="00E60042"/>
    <w:rsid w:val="00E6338E"/>
    <w:rsid w:val="00E63F58"/>
    <w:rsid w:val="00E6684C"/>
    <w:rsid w:val="00E66A6A"/>
    <w:rsid w:val="00E71F6D"/>
    <w:rsid w:val="00E75B61"/>
    <w:rsid w:val="00E774DC"/>
    <w:rsid w:val="00E80D63"/>
    <w:rsid w:val="00E82267"/>
    <w:rsid w:val="00E84505"/>
    <w:rsid w:val="00E86219"/>
    <w:rsid w:val="00E87DF0"/>
    <w:rsid w:val="00E87F53"/>
    <w:rsid w:val="00E9032E"/>
    <w:rsid w:val="00E91E0F"/>
    <w:rsid w:val="00E91E93"/>
    <w:rsid w:val="00E924D7"/>
    <w:rsid w:val="00E92D7D"/>
    <w:rsid w:val="00E93C17"/>
    <w:rsid w:val="00E96D5B"/>
    <w:rsid w:val="00E97024"/>
    <w:rsid w:val="00E97B82"/>
    <w:rsid w:val="00EA0111"/>
    <w:rsid w:val="00EA029A"/>
    <w:rsid w:val="00EA02EA"/>
    <w:rsid w:val="00EA3E1B"/>
    <w:rsid w:val="00EA517A"/>
    <w:rsid w:val="00EA7B48"/>
    <w:rsid w:val="00EA7EAF"/>
    <w:rsid w:val="00EB0424"/>
    <w:rsid w:val="00EB0C45"/>
    <w:rsid w:val="00EB10DA"/>
    <w:rsid w:val="00EB1AD0"/>
    <w:rsid w:val="00EB591B"/>
    <w:rsid w:val="00EB5C36"/>
    <w:rsid w:val="00EB7DA4"/>
    <w:rsid w:val="00EC4965"/>
    <w:rsid w:val="00EC5337"/>
    <w:rsid w:val="00EC69B3"/>
    <w:rsid w:val="00EC734A"/>
    <w:rsid w:val="00ED0B8E"/>
    <w:rsid w:val="00ED2392"/>
    <w:rsid w:val="00ED2658"/>
    <w:rsid w:val="00ED3C8C"/>
    <w:rsid w:val="00ED4E7A"/>
    <w:rsid w:val="00ED78C8"/>
    <w:rsid w:val="00EE0688"/>
    <w:rsid w:val="00EE2421"/>
    <w:rsid w:val="00EE5A11"/>
    <w:rsid w:val="00EE6082"/>
    <w:rsid w:val="00EE793A"/>
    <w:rsid w:val="00EF1922"/>
    <w:rsid w:val="00EF1C4C"/>
    <w:rsid w:val="00EF4519"/>
    <w:rsid w:val="00EF461B"/>
    <w:rsid w:val="00F01896"/>
    <w:rsid w:val="00F02EA1"/>
    <w:rsid w:val="00F03B51"/>
    <w:rsid w:val="00F040AE"/>
    <w:rsid w:val="00F05287"/>
    <w:rsid w:val="00F05B53"/>
    <w:rsid w:val="00F068F1"/>
    <w:rsid w:val="00F211BA"/>
    <w:rsid w:val="00F211D6"/>
    <w:rsid w:val="00F22579"/>
    <w:rsid w:val="00F22720"/>
    <w:rsid w:val="00F2273D"/>
    <w:rsid w:val="00F23A64"/>
    <w:rsid w:val="00F23A9B"/>
    <w:rsid w:val="00F23DD4"/>
    <w:rsid w:val="00F23FCF"/>
    <w:rsid w:val="00F25214"/>
    <w:rsid w:val="00F31702"/>
    <w:rsid w:val="00F33EA1"/>
    <w:rsid w:val="00F3418B"/>
    <w:rsid w:val="00F36047"/>
    <w:rsid w:val="00F36B5D"/>
    <w:rsid w:val="00F4089C"/>
    <w:rsid w:val="00F410FB"/>
    <w:rsid w:val="00F4314E"/>
    <w:rsid w:val="00F518B0"/>
    <w:rsid w:val="00F51AB9"/>
    <w:rsid w:val="00F5282F"/>
    <w:rsid w:val="00F530E7"/>
    <w:rsid w:val="00F53970"/>
    <w:rsid w:val="00F53B1D"/>
    <w:rsid w:val="00F550A7"/>
    <w:rsid w:val="00F575C9"/>
    <w:rsid w:val="00F62E6E"/>
    <w:rsid w:val="00F65D2D"/>
    <w:rsid w:val="00F65F27"/>
    <w:rsid w:val="00F6744C"/>
    <w:rsid w:val="00F70241"/>
    <w:rsid w:val="00F70255"/>
    <w:rsid w:val="00F713B2"/>
    <w:rsid w:val="00F72063"/>
    <w:rsid w:val="00F73D16"/>
    <w:rsid w:val="00F77613"/>
    <w:rsid w:val="00F85438"/>
    <w:rsid w:val="00F90858"/>
    <w:rsid w:val="00F90BB0"/>
    <w:rsid w:val="00F91E17"/>
    <w:rsid w:val="00F95079"/>
    <w:rsid w:val="00F95AAC"/>
    <w:rsid w:val="00FA5524"/>
    <w:rsid w:val="00FA68CB"/>
    <w:rsid w:val="00FA6BFE"/>
    <w:rsid w:val="00FB0189"/>
    <w:rsid w:val="00FB06DC"/>
    <w:rsid w:val="00FB12E3"/>
    <w:rsid w:val="00FB1A26"/>
    <w:rsid w:val="00FB4DF7"/>
    <w:rsid w:val="00FB5301"/>
    <w:rsid w:val="00FB6349"/>
    <w:rsid w:val="00FB692D"/>
    <w:rsid w:val="00FB7D42"/>
    <w:rsid w:val="00FC0C33"/>
    <w:rsid w:val="00FC6818"/>
    <w:rsid w:val="00FD1118"/>
    <w:rsid w:val="00FD3B38"/>
    <w:rsid w:val="00FD5C58"/>
    <w:rsid w:val="00FD67F3"/>
    <w:rsid w:val="00FD7B2A"/>
    <w:rsid w:val="00FD7C03"/>
    <w:rsid w:val="00FD7FE8"/>
    <w:rsid w:val="00FE2414"/>
    <w:rsid w:val="00FE2C38"/>
    <w:rsid w:val="00FE323F"/>
    <w:rsid w:val="00FE4BF7"/>
    <w:rsid w:val="00FE7404"/>
    <w:rsid w:val="00FF0EFA"/>
    <w:rsid w:val="00FF1819"/>
    <w:rsid w:val="00FF248E"/>
    <w:rsid w:val="00FF532D"/>
    <w:rsid w:val="00FF58A2"/>
    <w:rsid w:val="00FF6306"/>
    <w:rsid w:val="00FF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c96,#933"/>
    </o:shapedefaults>
    <o:shapelayout v:ext="edit">
      <o:idmap v:ext="edit" data="2"/>
    </o:shapelayout>
  </w:shapeDefaults>
  <w:decimalSymbol w:val="."/>
  <w:listSeparator w:val=","/>
  <w14:docId w14:val="2EF0F849"/>
  <w15:docId w15:val="{2431057C-D22A-4390-AF65-7D28E78C1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locked="1" w:semiHidden="1" w:unhideWhenUsed="1" w:qFormat="1"/>
    <w:lsdException w:name="heading 3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qFormat="1"/>
    <w:lsdException w:name="Salutation" w:locked="1"/>
    <w:lsdException w:name="Body Text First Indent 2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locked="1" w:semiHidden="1" w:uiPriority="99"/>
    <w:lsdException w:name="No Spacing" w:locked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locked="1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Текст"/>
    <w:qFormat/>
    <w:rsid w:val="00FF1819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basedOn w:val="Normal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4A3269"/>
    <w:pPr>
      <w:jc w:val="left"/>
    </w:pPr>
    <w:rPr>
      <w:rFonts w:ascii="StobiSerif Regular" w:hAnsi="StobiSerif Regular"/>
      <w:b/>
      <w:sz w:val="22"/>
      <w:szCs w:val="22"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4A3269"/>
    <w:rPr>
      <w:rFonts w:ascii="StobiSerif Regular" w:hAnsi="StobiSerif Regular"/>
      <w:b/>
      <w:sz w:val="22"/>
      <w:szCs w:val="22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paragraph" w:styleId="EndnoteText">
    <w:name w:val="endnote text"/>
    <w:basedOn w:val="Normal"/>
    <w:link w:val="EndnoteTextChar"/>
    <w:semiHidden/>
    <w:unhideWhenUsed/>
    <w:locked/>
    <w:rsid w:val="00AA01B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AA01B9"/>
    <w:rPr>
      <w:rFonts w:ascii="StobiSans Regular" w:hAnsi="StobiSans Regular"/>
      <w:lang w:val="mk-MK"/>
    </w:rPr>
  </w:style>
  <w:style w:type="character" w:styleId="EndnoteReference">
    <w:name w:val="endnote reference"/>
    <w:basedOn w:val="DefaultParagraphFont"/>
    <w:semiHidden/>
    <w:unhideWhenUsed/>
    <w:locked/>
    <w:rsid w:val="00AA01B9"/>
    <w:rPr>
      <w:vertAlign w:val="superscript"/>
    </w:rPr>
  </w:style>
  <w:style w:type="paragraph" w:styleId="HTMLPreformatted">
    <w:name w:val="HTML Preformatted"/>
    <w:basedOn w:val="Normal"/>
    <w:link w:val="HTMLPreformattedChar"/>
    <w:semiHidden/>
    <w:unhideWhenUsed/>
    <w:locked/>
    <w:rsid w:val="00063CCE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063CCE"/>
    <w:rPr>
      <w:rFonts w:ascii="Consolas" w:hAnsi="Consolas"/>
      <w:lang w:val="mk-MK"/>
    </w:rPr>
  </w:style>
  <w:style w:type="paragraph" w:styleId="BodyText">
    <w:name w:val="Body Text"/>
    <w:basedOn w:val="Normal"/>
    <w:link w:val="BodyTextChar"/>
    <w:locked/>
    <w:rsid w:val="00135A98"/>
    <w:pPr>
      <w:suppressAutoHyphens w:val="0"/>
    </w:pPr>
    <w:rPr>
      <w:rFonts w:ascii="MAC C Times" w:hAnsi="MAC C Times"/>
      <w:lang w:val="en-US" w:eastAsia="mk-MK"/>
    </w:rPr>
  </w:style>
  <w:style w:type="character" w:customStyle="1" w:styleId="BodyTextChar">
    <w:name w:val="Body Text Char"/>
    <w:basedOn w:val="DefaultParagraphFont"/>
    <w:link w:val="BodyText"/>
    <w:rsid w:val="00135A98"/>
    <w:rPr>
      <w:rFonts w:ascii="MAC C Times" w:hAnsi="MAC C Times"/>
      <w:sz w:val="24"/>
      <w:szCs w:val="24"/>
      <w:lang w:val="en-US" w:eastAsia="mk-MK"/>
    </w:rPr>
  </w:style>
  <w:style w:type="paragraph" w:styleId="BodyText2">
    <w:name w:val="Body Text 2"/>
    <w:basedOn w:val="Normal"/>
    <w:link w:val="BodyText2Char"/>
    <w:locked/>
    <w:rsid w:val="00135A98"/>
    <w:pPr>
      <w:suppressAutoHyphens w:val="0"/>
      <w:jc w:val="center"/>
    </w:pPr>
    <w:rPr>
      <w:rFonts w:ascii="MAC C Times" w:hAnsi="MAC C Times"/>
      <w:lang w:val="en-US" w:eastAsia="en-US"/>
    </w:rPr>
  </w:style>
  <w:style w:type="character" w:customStyle="1" w:styleId="BodyText2Char">
    <w:name w:val="Body Text 2 Char"/>
    <w:basedOn w:val="DefaultParagraphFont"/>
    <w:link w:val="BodyText2"/>
    <w:rsid w:val="00135A98"/>
    <w:rPr>
      <w:rFonts w:ascii="MAC C Times" w:hAnsi="MAC C Times"/>
      <w:sz w:val="24"/>
      <w:szCs w:val="24"/>
      <w:lang w:val="en-US" w:eastAsia="en-US"/>
    </w:rPr>
  </w:style>
  <w:style w:type="paragraph" w:styleId="NoSpacing">
    <w:name w:val="No Spacing"/>
    <w:uiPriority w:val="1"/>
    <w:qFormat/>
    <w:locked/>
    <w:rsid w:val="00C01C8E"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7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EC51E-609E-42C6-B400-3EBF8C647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</Template>
  <TotalTime>1</TotalTime>
  <Pages>3</Pages>
  <Words>730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Влада на Република Македонија</dc:creator>
  <cp:lastModifiedBy>Invest</cp:lastModifiedBy>
  <cp:revision>2</cp:revision>
  <cp:lastPrinted>2025-07-30T11:30:00Z</cp:lastPrinted>
  <dcterms:created xsi:type="dcterms:W3CDTF">2025-07-30T11:58:00Z</dcterms:created>
  <dcterms:modified xsi:type="dcterms:W3CDTF">2025-07-30T11:58:00Z</dcterms:modified>
</cp:coreProperties>
</file>