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EAC99" w14:textId="77777777" w:rsidR="00C17F00" w:rsidRDefault="00C17F00"/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</w:p>
          <w:p w14:paraId="7F922E2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ПРИЈАВА</w:t>
            </w:r>
          </w:p>
          <w:p w14:paraId="2600FBD0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за унапредување на административнен службеник преку </w:t>
            </w:r>
          </w:p>
          <w:p w14:paraId="0EC92139" w14:textId="4A37DADE" w:rsid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ИНТЕРЕН ОГЛАС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бр. </w:t>
            </w:r>
            <w:r w:rsidR="00996F32">
              <w:rPr>
                <w:rFonts w:ascii="StobiSerif Regular" w:hAnsi="StobiSerif Regular" w:cs="Arial"/>
                <w:b/>
                <w:lang w:val="en-US" w:eastAsia="en-US"/>
              </w:rPr>
              <w:t>0</w:t>
            </w:r>
            <w:r w:rsidR="009A7074">
              <w:rPr>
                <w:rFonts w:ascii="StobiSerif Regular" w:hAnsi="StobiSerif Regular" w:cs="Arial"/>
                <w:b/>
                <w:lang w:val="en-US" w:eastAsia="en-US"/>
              </w:rPr>
              <w:t>7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>/202</w:t>
            </w:r>
            <w:r w:rsidR="0071745C">
              <w:rPr>
                <w:rFonts w:ascii="StobiSerif Regular" w:hAnsi="StobiSerif Regular" w:cs="Arial"/>
                <w:b/>
                <w:lang w:val="en-US" w:eastAsia="en-US"/>
              </w:rPr>
              <w:t>3</w:t>
            </w:r>
          </w:p>
          <w:p w14:paraId="2A3996EF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</w:p>
          <w:p w14:paraId="12CC6BD9" w14:textId="7D140AB6" w:rsidR="00915432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915432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915432" w:rsidRDefault="00915432" w:rsidP="00915432">
            <w:pPr>
              <w:pStyle w:val="ListParagraph"/>
              <w:suppressAutoHyphens w:val="0"/>
              <w:rPr>
                <w:rFonts w:ascii="StobiSerif Regular" w:hAnsi="StobiSerif Regular" w:cs="Arial"/>
              </w:rPr>
            </w:pPr>
          </w:p>
          <w:p w14:paraId="4EED24E9" w14:textId="34C6F75C" w:rsidR="00915432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Број на интерен оглас 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915432">
              <w:rPr>
                <w:rFonts w:ascii="StobiSerif Regular" w:hAnsi="StobiSerif Regular" w:cs="Arial"/>
              </w:rPr>
              <w:t>Назив на работно место за кое се пријавува------------------------------------------</w:t>
            </w:r>
            <w:r>
              <w:rPr>
                <w:rFonts w:ascii="StobiSerif Regular" w:hAnsi="StobiSerif Regular" w:cs="Arial"/>
                <w:lang w:val="sq-AL"/>
              </w:rPr>
              <w:t>--------------------------------------------------</w:t>
            </w:r>
          </w:p>
          <w:p w14:paraId="6E362953" w14:textId="7C637D6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0E655E7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4A761648" w14:textId="009E8B8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2F41A8BD" w14:textId="50508A44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Распореден на работно место 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04F339AC" w14:textId="034DC0E1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Во сектор/одделение 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</w:t>
            </w:r>
          </w:p>
          <w:p w14:paraId="01F83B41" w14:textId="1DA8B0CD" w:rsidR="00E34A66" w:rsidRPr="00915432" w:rsidRDefault="00E34A66" w:rsidP="00E34A66">
            <w:pPr>
              <w:suppressAutoHyphens w:val="0"/>
              <w:rPr>
                <w:rFonts w:ascii="Times New Roman" w:hAnsi="Times New Roman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B05CFD5" w14:textId="20DE0A7C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59C24E43" w14:textId="77777777" w:rsidR="00996F32" w:rsidRDefault="00996F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902E019" w14:textId="0C5FFEE5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</w:p>
          <w:p w14:paraId="7A1FB752" w14:textId="77777777" w:rsidR="00915432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5BCEAA" w14:textId="1ED2053D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3141059" w14:textId="70BC5C07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Вид на образование 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1E6B5042" w14:textId="07A8384A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-Податок за положен испит за административно управување (за раководни звања -----------------------------------------------------------------------------------------------------------------------</w:t>
            </w:r>
            <w:r w:rsidR="0059526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13D14B3F" w14:textId="5B9F98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4.Податоци за оценување (оцена) при последното оценување 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4FFAF25" w14:textId="695A9616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5. Податоци за изречена дисциплинска мерка една година пред објавувањето на интерниот оглас ----------------------------------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0BB883C8" w14:textId="4BAC4B8B" w:rsidR="00E34A66" w:rsidRPr="00903E08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6. Податоци за звањето на административниот службеник во последните две</w:t>
            </w:r>
            <w:r w:rsidR="00996F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години пред објавувањето на интерниот оглас ---------------------------------------------------------------------------------------------------------------------------------------------------------------------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40A4502B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Изјавувам под морална, материјална и кривична одговорност дека податоците наведени во пријавата за унапредување се веродостојни, а доставените докази верни на оригиналот.</w:t>
            </w:r>
          </w:p>
          <w:p w14:paraId="1097558C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3D05AB" w14:textId="77777777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Бр.--------------</w:t>
            </w:r>
          </w:p>
          <w:p w14:paraId="1D9432C2" w14:textId="596BF904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7406E29A" w14:textId="5EA290A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Административен службеник</w:t>
            </w:r>
          </w:p>
          <w:p w14:paraId="09A1B84D" w14:textId="77777777" w:rsidR="00996F32" w:rsidRPr="00E34A66" w:rsidRDefault="00996F32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 година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7638F" w:rsidRDefault="00E34A66" w:rsidP="0037638F">
            <w:pPr>
              <w:suppressAutoHyphens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7874D115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3485FA1B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2D8B1C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E29F711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4AF808BD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EDE7B6E" w14:textId="640F9406" w:rsidR="00F23DD4" w:rsidRPr="00FF7B14" w:rsidRDefault="00F23DD4" w:rsidP="00F95AAC">
            <w:pPr>
              <w:rPr>
                <w:rFonts w:ascii="StobiSerif Regular" w:hAnsi="StobiSerif Regular"/>
                <w:b/>
              </w:rPr>
            </w:pPr>
            <w:r w:rsidRPr="00F23DD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="00FF7B1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</w:t>
            </w:r>
          </w:p>
          <w:p w14:paraId="68320C84" w14:textId="77777777" w:rsidR="00F23DD4" w:rsidRPr="00FF7B14" w:rsidRDefault="00F23DD4" w:rsidP="00F23DD4">
            <w:pPr>
              <w:rPr>
                <w:rFonts w:ascii="StobiSerif Regular" w:hAnsi="StobiSerif Regular"/>
                <w:b/>
              </w:rPr>
            </w:pPr>
          </w:p>
          <w:p w14:paraId="785A008A" w14:textId="56AAD27E" w:rsidR="00AF6CAD" w:rsidRPr="00DB7055" w:rsidRDefault="00CE7363" w:rsidP="00DB7055">
            <w:pPr>
              <w:jc w:val="right"/>
              <w:rPr>
                <w:rFonts w:ascii="StobiSerif Regular" w:hAnsi="StobiSerif Regular"/>
                <w:b/>
                <w:sz w:val="20"/>
                <w:szCs w:val="20"/>
              </w:rPr>
            </w:pPr>
            <w:r>
              <w:rPr>
                <w:rFonts w:ascii="StobiSerif Regular" w:hAnsi="StobiSerif Regular"/>
                <w:b/>
                <w:sz w:val="20"/>
                <w:szCs w:val="20"/>
              </w:rPr>
              <w:lastRenderedPageBreak/>
              <w:t xml:space="preserve">                                                                      </w:t>
            </w:r>
          </w:p>
          <w:p w14:paraId="0409AE0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D9B1D8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2B6BD499" w14:textId="309F9EB1" w:rsidR="00083116" w:rsidRPr="006C6AF3" w:rsidRDefault="00083116" w:rsidP="00584A08">
            <w:pPr>
              <w:rPr>
                <w:rFonts w:ascii="StobiSerif Regular" w:hAnsi="StobiSerif Regular"/>
                <w:sz w:val="20"/>
                <w:szCs w:val="20"/>
                <w:lang w:val="en-US"/>
              </w:rPr>
            </w:pP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IN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E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F4B6206" w14:textId="25442597" w:rsid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APLIKIM</w:t>
            </w:r>
          </w:p>
          <w:p w14:paraId="3E774805" w14:textId="6B3F87D8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për ngritjen në detyrë të një zyrtari administrativ nëpërmjet</w:t>
            </w:r>
          </w:p>
          <w:p w14:paraId="6E002013" w14:textId="6C119B73" w:rsidR="00E34A66" w:rsidRPr="00996F32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SHPALLJ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ES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SË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BRENDSHME nr.</w:t>
            </w:r>
            <w:r w:rsidR="00232DCB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eastAsia="en-US"/>
              </w:rPr>
              <w:t>0</w:t>
            </w:r>
            <w:r w:rsidR="009A7074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en-US" w:eastAsia="en-US"/>
              </w:rPr>
              <w:t>7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/202</w:t>
            </w:r>
            <w:r w:rsidR="0071745C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3</w:t>
            </w:r>
          </w:p>
          <w:p w14:paraId="7CA532E2" w14:textId="77777777" w:rsidR="0071745C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B55EB6D" w14:textId="12A12A3C" w:rsidR="00915432" w:rsidRPr="00915432" w:rsidRDefault="00595268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lang w:val="sq-AL"/>
              </w:rPr>
            </w:pPr>
            <w:r w:rsidRPr="00915432">
              <w:rPr>
                <w:rFonts w:ascii="StobiSerif Regular" w:hAnsi="StobiSerif Regular" w:cs="Courier New"/>
                <w:color w:val="202124"/>
                <w:lang w:val="sq-AL"/>
              </w:rPr>
              <w:t>Informacion në lidhje me shpalljen:</w:t>
            </w:r>
          </w:p>
          <w:p w14:paraId="68ED55EF" w14:textId="3ECEEE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Numri i shpalljes së brendshme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</w:p>
          <w:p w14:paraId="55D894F7" w14:textId="23AE7BC3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4E075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6257D1B" w14:textId="20866D3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Mbiemri 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</w:p>
          <w:p w14:paraId="78A5B953" w14:textId="733F7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607332AD" w:rsidR="009154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 pozicionuar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ë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vendin e pun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 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</w:t>
            </w:r>
          </w:p>
          <w:p w14:paraId="55CDB8AB" w14:textId="695711A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sektor/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njësi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</w:p>
          <w:p w14:paraId="2AFB471E" w14:textId="096E031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50325748" w14:textId="56E1C5C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</w:t>
            </w:r>
          </w:p>
          <w:p w14:paraId="37FBE4CE" w14:textId="708A8011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-Numri i kontaktit 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</w:t>
            </w:r>
          </w:p>
          <w:p w14:paraId="364B32DC" w14:textId="0E3E8F9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</w:p>
          <w:p w14:paraId="4513BCC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4FD8DBD" w14:textId="0E414D9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3. Të dhëna për plotësimin e kushteve të veçanta</w:t>
            </w:r>
          </w:p>
          <w:p w14:paraId="5105EC19" w14:textId="77777777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BA8E219" w14:textId="06B65E94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hkalla e arsimit ose kreditet e fituara 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371D43CD" w14:textId="11879A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</w:p>
          <w:p w14:paraId="78BEEDCE" w14:textId="10D0610E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Lloji i arsimit 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1216C038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-------------------------------------------------------------------------------------------------------</w:t>
            </w:r>
          </w:p>
          <w:p w14:paraId="112A9E47" w14:textId="76BD64B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Të dhënat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për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përvojë  pun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404F46EF" w14:textId="7EC9F1E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Informacion për provim të kaluar për menaxhim administrativ (për pozicionet drejtuese 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</w:t>
            </w:r>
          </w:p>
          <w:p w14:paraId="70B78910" w14:textId="77CE16E0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4. Të dhënat e vlerësimit (nota) gjatë vlerësimit të fundit 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6BB65C10" w14:textId="7446454C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5. Të dhënat për masën disiplinore të shqiptuar një vit para publikimit të shpalljes së brendshme 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0F37688C" w14:textId="388371D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6. Të dhëna për titullin e nëpunësit administrativ në dy vitet e fundit para publikimit të njoftimit të brendshëm ------------------------------------------ 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</w:t>
            </w:r>
          </w:p>
          <w:p w14:paraId="5BB2840C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34A2F2E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A809B3F" w14:textId="4ECE131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avancim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janë të besueshme dhe provat e paraqitura janë të vërteta me origjinalin.</w:t>
            </w:r>
          </w:p>
          <w:p w14:paraId="62D0A663" w14:textId="1B3DFFC2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Kandidati që ka futur të dhëna të rreme në aplikim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,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16FDFD37" w14:textId="77777777" w:rsidR="00996F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Nr.------------- </w:t>
            </w:r>
          </w:p>
          <w:p w14:paraId="2DED73E7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D5D7970" w14:textId="25B4125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Zyrtar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Administrativ</w:t>
            </w:r>
          </w:p>
          <w:p w14:paraId="16070E4F" w14:textId="77777777" w:rsidR="00996F32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6087EA6" w14:textId="215C5090" w:rsidR="00595268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Viti---------------</w:t>
            </w:r>
          </w:p>
          <w:p w14:paraId="67D9DD2B" w14:textId="3E07CAF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C06A5EC" w14:textId="33D015B4" w:rsidR="00595268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43669A2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67F26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6EA1F4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EBF37C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8CB4AE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A0514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FE5B12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63A86B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E4E5E76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F8AC21C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945A5E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4FFB7BB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DC7118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8F811ED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FD49F9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AFC472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B42FD23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3F5EA40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C287E7B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888F771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989A42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2C7B2EC" w14:textId="09BBBA68" w:rsidR="004F7F1A" w:rsidRPr="004F7F1A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10"/>
                <w:szCs w:val="10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2D2263A1" w:rsidR="007E27DC" w:rsidRPr="006C6AF3" w:rsidRDefault="007E27DC" w:rsidP="007971ED">
      <w:pPr>
        <w:rPr>
          <w:sz w:val="20"/>
          <w:szCs w:val="20"/>
          <w:lang w:val="en-US"/>
        </w:rPr>
      </w:pPr>
      <w:r w:rsidRPr="006C6AF3">
        <w:rPr>
          <w:sz w:val="20"/>
          <w:szCs w:val="20"/>
        </w:rPr>
        <w:t xml:space="preserve">                                                                          </w:t>
      </w: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23A9B" w14:textId="77777777" w:rsidR="00D1529D" w:rsidRDefault="00D1529D" w:rsidP="00DC5C24">
      <w:r>
        <w:separator/>
      </w:r>
    </w:p>
  </w:endnote>
  <w:endnote w:type="continuationSeparator" w:id="0">
    <w:p w14:paraId="0AD6EADB" w14:textId="77777777" w:rsidR="00D1529D" w:rsidRDefault="00D1529D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proofErr w:type="spellStart"/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Faks</w:t>
                          </w:r>
                          <w:proofErr w:type="spellEnd"/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</w:t>
                    </w:r>
                    <w:proofErr w:type="spellStart"/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Faks</w:t>
                    </w:r>
                    <w:proofErr w:type="spellEnd"/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217FE" w14:textId="77777777" w:rsidR="00D1529D" w:rsidRDefault="00D1529D" w:rsidP="00DC5C24">
      <w:r>
        <w:separator/>
      </w:r>
    </w:p>
  </w:footnote>
  <w:footnote w:type="continuationSeparator" w:id="0">
    <w:p w14:paraId="00032448" w14:textId="77777777" w:rsidR="00D1529D" w:rsidRDefault="00D1529D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S </w:t>
                          </w:r>
                          <w:proofErr w:type="spellStart"/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proofErr w:type="spellEnd"/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VERI</w:t>
                          </w:r>
                          <w:r w:rsidR="00322D30">
                            <w:rPr>
                              <w:sz w:val="20"/>
                              <w:szCs w:val="20"/>
                              <w:lang w:val="en-US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  <w:lang w:val="en-US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S </w:t>
                    </w:r>
                    <w:proofErr w:type="spellStart"/>
                    <w:r w:rsidRPr="009A66F7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proofErr w:type="spellEnd"/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VERI</w:t>
                    </w:r>
                    <w:r w:rsidR="00322D30">
                      <w:rPr>
                        <w:sz w:val="20"/>
                        <w:szCs w:val="20"/>
                        <w:lang w:val="en-US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D362" w14:textId="7181E5D1" w:rsidR="00FE7404" w:rsidRPr="000F2E5D" w:rsidRDefault="00000000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70824">
    <w:abstractNumId w:val="9"/>
  </w:num>
  <w:num w:numId="2" w16cid:durableId="1257471945">
    <w:abstractNumId w:val="7"/>
  </w:num>
  <w:num w:numId="3" w16cid:durableId="30427556">
    <w:abstractNumId w:val="6"/>
  </w:num>
  <w:num w:numId="4" w16cid:durableId="1188064319">
    <w:abstractNumId w:val="5"/>
  </w:num>
  <w:num w:numId="5" w16cid:durableId="226381533">
    <w:abstractNumId w:val="4"/>
  </w:num>
  <w:num w:numId="6" w16cid:durableId="406848550">
    <w:abstractNumId w:val="8"/>
  </w:num>
  <w:num w:numId="7" w16cid:durableId="1750690586">
    <w:abstractNumId w:val="3"/>
  </w:num>
  <w:num w:numId="8" w16cid:durableId="73285411">
    <w:abstractNumId w:val="2"/>
  </w:num>
  <w:num w:numId="9" w16cid:durableId="666791838">
    <w:abstractNumId w:val="1"/>
  </w:num>
  <w:num w:numId="10" w16cid:durableId="661474427">
    <w:abstractNumId w:val="0"/>
  </w:num>
  <w:num w:numId="11" w16cid:durableId="762609295">
    <w:abstractNumId w:val="19"/>
  </w:num>
  <w:num w:numId="12" w16cid:durableId="1335305497">
    <w:abstractNumId w:val="11"/>
  </w:num>
  <w:num w:numId="13" w16cid:durableId="782263390">
    <w:abstractNumId w:val="20"/>
  </w:num>
  <w:num w:numId="14" w16cid:durableId="766191130">
    <w:abstractNumId w:val="22"/>
  </w:num>
  <w:num w:numId="15" w16cid:durableId="1220751546">
    <w:abstractNumId w:val="17"/>
  </w:num>
  <w:num w:numId="16" w16cid:durableId="16119296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20842456">
    <w:abstractNumId w:val="16"/>
  </w:num>
  <w:num w:numId="18" w16cid:durableId="303586184">
    <w:abstractNumId w:val="13"/>
  </w:num>
  <w:num w:numId="19" w16cid:durableId="2037385180">
    <w:abstractNumId w:val="15"/>
  </w:num>
  <w:num w:numId="20" w16cid:durableId="1561819848">
    <w:abstractNumId w:val="10"/>
  </w:num>
  <w:num w:numId="21" w16cid:durableId="738795160">
    <w:abstractNumId w:val="12"/>
  </w:num>
  <w:num w:numId="22" w16cid:durableId="514080894">
    <w:abstractNumId w:val="14"/>
  </w:num>
  <w:num w:numId="23" w16cid:durableId="11565363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D83"/>
    <w:rsid w:val="00252864"/>
    <w:rsid w:val="002609C0"/>
    <w:rsid w:val="002651CC"/>
    <w:rsid w:val="00266047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32F3"/>
    <w:rsid w:val="002C504A"/>
    <w:rsid w:val="002C533E"/>
    <w:rsid w:val="002D055A"/>
    <w:rsid w:val="002D1190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37E4"/>
    <w:rsid w:val="003054CD"/>
    <w:rsid w:val="003061F5"/>
    <w:rsid w:val="00306C9B"/>
    <w:rsid w:val="00307E92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2C83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5360"/>
    <w:rsid w:val="003E7AA9"/>
    <w:rsid w:val="003E7B8C"/>
    <w:rsid w:val="003F1CED"/>
    <w:rsid w:val="003F2152"/>
    <w:rsid w:val="003F2BC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4141A"/>
    <w:rsid w:val="005440D1"/>
    <w:rsid w:val="00546935"/>
    <w:rsid w:val="00547F59"/>
    <w:rsid w:val="00550992"/>
    <w:rsid w:val="0055550B"/>
    <w:rsid w:val="00556D71"/>
    <w:rsid w:val="005630BF"/>
    <w:rsid w:val="00566FD3"/>
    <w:rsid w:val="00571F34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95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AD2"/>
    <w:rsid w:val="006A248D"/>
    <w:rsid w:val="006A690A"/>
    <w:rsid w:val="006B1580"/>
    <w:rsid w:val="006B1E2E"/>
    <w:rsid w:val="006B2357"/>
    <w:rsid w:val="006B4AB3"/>
    <w:rsid w:val="006B5EC1"/>
    <w:rsid w:val="006C35E9"/>
    <w:rsid w:val="006C42D1"/>
    <w:rsid w:val="006C4ACE"/>
    <w:rsid w:val="006C4EB2"/>
    <w:rsid w:val="006C6AF3"/>
    <w:rsid w:val="006D030C"/>
    <w:rsid w:val="006D3724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212D"/>
    <w:rsid w:val="007523BB"/>
    <w:rsid w:val="00752626"/>
    <w:rsid w:val="00753567"/>
    <w:rsid w:val="00755920"/>
    <w:rsid w:val="00764126"/>
    <w:rsid w:val="007642FA"/>
    <w:rsid w:val="00774C76"/>
    <w:rsid w:val="00775229"/>
    <w:rsid w:val="007809AD"/>
    <w:rsid w:val="00782611"/>
    <w:rsid w:val="007838AD"/>
    <w:rsid w:val="00784DC5"/>
    <w:rsid w:val="00784ED2"/>
    <w:rsid w:val="00793DF8"/>
    <w:rsid w:val="007969BE"/>
    <w:rsid w:val="007971ED"/>
    <w:rsid w:val="00797A82"/>
    <w:rsid w:val="00797B18"/>
    <w:rsid w:val="007A7102"/>
    <w:rsid w:val="007B0E6E"/>
    <w:rsid w:val="007B29EB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7602"/>
    <w:rsid w:val="00827E9F"/>
    <w:rsid w:val="0083038F"/>
    <w:rsid w:val="008320C2"/>
    <w:rsid w:val="00832209"/>
    <w:rsid w:val="00832C65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4245"/>
    <w:rsid w:val="008620A1"/>
    <w:rsid w:val="00867CE5"/>
    <w:rsid w:val="00870EB6"/>
    <w:rsid w:val="008750C9"/>
    <w:rsid w:val="00875597"/>
    <w:rsid w:val="00876F0E"/>
    <w:rsid w:val="0087715B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48BD"/>
    <w:rsid w:val="008B15B9"/>
    <w:rsid w:val="008B20DB"/>
    <w:rsid w:val="008B2B1A"/>
    <w:rsid w:val="008B375D"/>
    <w:rsid w:val="008C0799"/>
    <w:rsid w:val="008C1EA3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004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A0FCE"/>
    <w:rsid w:val="009A1B8B"/>
    <w:rsid w:val="009A1E86"/>
    <w:rsid w:val="009A1ED2"/>
    <w:rsid w:val="009A370B"/>
    <w:rsid w:val="009A42EE"/>
    <w:rsid w:val="009A456F"/>
    <w:rsid w:val="009A59AB"/>
    <w:rsid w:val="009A6256"/>
    <w:rsid w:val="009A66F7"/>
    <w:rsid w:val="009A7074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23AB"/>
    <w:rsid w:val="00A33BAF"/>
    <w:rsid w:val="00A354E4"/>
    <w:rsid w:val="00A35E73"/>
    <w:rsid w:val="00A375B1"/>
    <w:rsid w:val="00A40276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871DE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30E6"/>
    <w:rsid w:val="00D134C5"/>
    <w:rsid w:val="00D1529D"/>
    <w:rsid w:val="00D15AAE"/>
    <w:rsid w:val="00D16558"/>
    <w:rsid w:val="00D16573"/>
    <w:rsid w:val="00D16947"/>
    <w:rsid w:val="00D16D30"/>
    <w:rsid w:val="00D1739B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4404"/>
    <w:rsid w:val="00DC5C24"/>
    <w:rsid w:val="00DC5E13"/>
    <w:rsid w:val="00DD56C2"/>
    <w:rsid w:val="00DD7BC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F22F8-BA78-4BA2-9AC6-80BB918C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0</TotalTime>
  <Pages>4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Емилија Трајковска</cp:lastModifiedBy>
  <cp:revision>2</cp:revision>
  <cp:lastPrinted>2022-10-20T10:26:00Z</cp:lastPrinted>
  <dcterms:created xsi:type="dcterms:W3CDTF">2023-12-18T12:25:00Z</dcterms:created>
  <dcterms:modified xsi:type="dcterms:W3CDTF">2023-12-18T12:25:00Z</dcterms:modified>
</cp:coreProperties>
</file>