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182872A4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</w:t>
            </w:r>
            <w:r w:rsidR="00A30BA7">
              <w:rPr>
                <w:rFonts w:ascii="StobiSerif Regular" w:hAnsi="StobiSerif Regular" w:cs="Arial"/>
                <w:b/>
                <w:lang w:eastAsia="en-US"/>
              </w:rPr>
              <w:t>3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640EE0BC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A30BA7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3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366ED" w14:textId="77777777" w:rsidR="00DC38BB" w:rsidRDefault="00DC38BB" w:rsidP="00DC5C24">
      <w:r>
        <w:separator/>
      </w:r>
    </w:p>
  </w:endnote>
  <w:endnote w:type="continuationSeparator" w:id="0">
    <w:p w14:paraId="7533809E" w14:textId="77777777" w:rsidR="00DC38BB" w:rsidRDefault="00DC38BB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altName w:val="Calibri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3A826" w14:textId="77777777" w:rsidR="00DC38BB" w:rsidRDefault="00DC38BB" w:rsidP="00DC5C24">
      <w:r>
        <w:separator/>
      </w:r>
    </w:p>
  </w:footnote>
  <w:footnote w:type="continuationSeparator" w:id="0">
    <w:p w14:paraId="4139AF23" w14:textId="77777777" w:rsidR="00DC38BB" w:rsidRDefault="00DC38BB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1ED2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0BA7"/>
    <w:rsid w:val="00A323AB"/>
    <w:rsid w:val="00A33BAF"/>
    <w:rsid w:val="00A354E4"/>
    <w:rsid w:val="00A35E73"/>
    <w:rsid w:val="00A375B1"/>
    <w:rsid w:val="00A40276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38BB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Pranvera</cp:lastModifiedBy>
  <cp:revision>2</cp:revision>
  <cp:lastPrinted>2022-10-20T10:26:00Z</cp:lastPrinted>
  <dcterms:created xsi:type="dcterms:W3CDTF">2023-11-08T14:56:00Z</dcterms:created>
  <dcterms:modified xsi:type="dcterms:W3CDTF">2023-11-08T14:56:00Z</dcterms:modified>
</cp:coreProperties>
</file>